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33AC56" w14:textId="2D2835B6" w:rsidR="001B7A01" w:rsidRPr="002232A3" w:rsidRDefault="002232A3" w:rsidP="00E61319">
      <w:pPr>
        <w:rPr>
          <w:rFonts w:asciiTheme="majorHAnsi" w:hAnsiTheme="majorHAnsi"/>
        </w:rPr>
      </w:pPr>
      <w:r w:rsidRPr="002232A3">
        <w:rPr>
          <w:rFonts w:asciiTheme="majorHAnsi" w:hAnsiTheme="majorHAnsi"/>
        </w:rPr>
        <w:t>13</w:t>
      </w:r>
      <w:r w:rsidRPr="002232A3">
        <w:rPr>
          <w:rFonts w:asciiTheme="majorHAnsi" w:hAnsiTheme="majorHAnsi"/>
          <w:vertAlign w:val="superscript"/>
        </w:rPr>
        <w:t>th</w:t>
      </w:r>
      <w:r w:rsidRPr="002232A3">
        <w:rPr>
          <w:rFonts w:asciiTheme="majorHAnsi" w:hAnsiTheme="majorHAnsi"/>
        </w:rPr>
        <w:t xml:space="preserve"> October </w:t>
      </w:r>
      <w:r w:rsidR="00F53DEE">
        <w:rPr>
          <w:rFonts w:asciiTheme="majorHAnsi" w:hAnsiTheme="majorHAnsi"/>
        </w:rPr>
        <w:t>2018</w:t>
      </w:r>
    </w:p>
    <w:p w14:paraId="676756E7" w14:textId="77777777" w:rsidR="00701B69" w:rsidRDefault="00701B69" w:rsidP="00E61319">
      <w:pPr>
        <w:rPr>
          <w:sz w:val="20"/>
        </w:rPr>
      </w:pPr>
    </w:p>
    <w:p w14:paraId="2C287FD9" w14:textId="77777777" w:rsidR="00701B69" w:rsidRDefault="00701B69" w:rsidP="00701B69">
      <w:pPr>
        <w:tabs>
          <w:tab w:val="left" w:pos="5320"/>
        </w:tabs>
        <w:jc w:val="center"/>
        <w:rPr>
          <w:rFonts w:asciiTheme="majorHAnsi" w:hAnsiTheme="majorHAnsi"/>
          <w:b/>
        </w:rPr>
      </w:pPr>
    </w:p>
    <w:p w14:paraId="28BD71B7" w14:textId="765B71C3" w:rsidR="00701B69" w:rsidRDefault="00F53DEE" w:rsidP="00701B69">
      <w:pPr>
        <w:tabs>
          <w:tab w:val="left" w:pos="5320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Dates for your diary – Singing Classes this term </w:t>
      </w:r>
    </w:p>
    <w:p w14:paraId="52B9219E" w14:textId="77777777" w:rsidR="002232A3" w:rsidRDefault="002232A3" w:rsidP="00701B69">
      <w:pPr>
        <w:tabs>
          <w:tab w:val="left" w:pos="5320"/>
        </w:tabs>
        <w:rPr>
          <w:rFonts w:asciiTheme="majorHAnsi" w:hAnsiTheme="majorHAnsi"/>
          <w:b/>
        </w:rPr>
      </w:pPr>
    </w:p>
    <w:p w14:paraId="43A327CA" w14:textId="77777777" w:rsidR="002232A3" w:rsidRDefault="002232A3" w:rsidP="002232A3">
      <w:pPr>
        <w:tabs>
          <w:tab w:val="left" w:pos="5320"/>
        </w:tabs>
        <w:rPr>
          <w:rFonts w:asciiTheme="majorHAnsi" w:hAnsiTheme="majorHAnsi"/>
        </w:rPr>
      </w:pPr>
    </w:p>
    <w:p w14:paraId="50D28B8B" w14:textId="38BEC5AA" w:rsidR="00701B69" w:rsidRDefault="002232A3" w:rsidP="002232A3">
      <w:p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Dear Parents, </w:t>
      </w:r>
    </w:p>
    <w:p w14:paraId="74293559" w14:textId="77777777" w:rsidR="00E225B2" w:rsidRDefault="00E225B2" w:rsidP="002232A3">
      <w:pPr>
        <w:tabs>
          <w:tab w:val="left" w:pos="5320"/>
        </w:tabs>
        <w:rPr>
          <w:rFonts w:asciiTheme="majorHAnsi" w:hAnsiTheme="majorHAnsi"/>
        </w:rPr>
      </w:pPr>
    </w:p>
    <w:p w14:paraId="6BF08C11" w14:textId="77777777" w:rsidR="00E225B2" w:rsidRDefault="002232A3" w:rsidP="002232A3">
      <w:p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We hope you have had a wonderful first half term of singing this year. Writing to you today with some very important dates for you diary. </w:t>
      </w:r>
    </w:p>
    <w:p w14:paraId="09C322FD" w14:textId="77777777" w:rsidR="00E225B2" w:rsidRDefault="00E225B2" w:rsidP="002232A3">
      <w:pPr>
        <w:tabs>
          <w:tab w:val="left" w:pos="5320"/>
        </w:tabs>
        <w:rPr>
          <w:rFonts w:asciiTheme="majorHAnsi" w:hAnsiTheme="majorHAnsi"/>
        </w:rPr>
      </w:pPr>
    </w:p>
    <w:p w14:paraId="1E21FDE8" w14:textId="7B48F8DC" w:rsidR="00E225B2" w:rsidRPr="00E225B2" w:rsidRDefault="00E225B2" w:rsidP="00E225B2">
      <w:pPr>
        <w:tabs>
          <w:tab w:val="left" w:pos="2040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Guest Teacher – 27</w:t>
      </w:r>
      <w:r w:rsidRPr="00E225B2">
        <w:rPr>
          <w:rFonts w:asciiTheme="majorHAnsi" w:hAnsiTheme="majorHAnsi"/>
          <w:b/>
          <w:vertAlign w:val="superscript"/>
        </w:rPr>
        <w:t>th</w:t>
      </w:r>
      <w:r>
        <w:rPr>
          <w:rFonts w:asciiTheme="majorHAnsi" w:hAnsiTheme="majorHAnsi"/>
          <w:b/>
        </w:rPr>
        <w:t xml:space="preserve"> October &amp; 3</w:t>
      </w:r>
      <w:r w:rsidRPr="00E225B2">
        <w:rPr>
          <w:rFonts w:asciiTheme="majorHAnsi" w:hAnsiTheme="majorHAnsi"/>
          <w:b/>
          <w:vertAlign w:val="superscript"/>
        </w:rPr>
        <w:t>rd</w:t>
      </w:r>
      <w:r>
        <w:rPr>
          <w:rFonts w:asciiTheme="majorHAnsi" w:hAnsiTheme="majorHAnsi"/>
          <w:b/>
        </w:rPr>
        <w:t xml:space="preserve"> November</w:t>
      </w:r>
    </w:p>
    <w:p w14:paraId="2091176C" w14:textId="36A31F55" w:rsidR="00E07F0C" w:rsidRDefault="002232A3" w:rsidP="002232A3">
      <w:p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First of all, </w:t>
      </w:r>
      <w:r w:rsidR="00F53DEE">
        <w:rPr>
          <w:rFonts w:asciiTheme="majorHAnsi" w:hAnsiTheme="majorHAnsi"/>
        </w:rPr>
        <w:t>we would like to</w:t>
      </w:r>
      <w:r w:rsidR="00E225B2">
        <w:rPr>
          <w:rFonts w:asciiTheme="majorHAnsi" w:hAnsiTheme="majorHAnsi"/>
        </w:rPr>
        <w:t xml:space="preserve"> officially</w:t>
      </w:r>
      <w:r w:rsidR="00F53DEE">
        <w:rPr>
          <w:rFonts w:asciiTheme="majorHAnsi" w:hAnsiTheme="majorHAnsi"/>
        </w:rPr>
        <w:t xml:space="preserve"> inform you that</w:t>
      </w:r>
      <w:r>
        <w:rPr>
          <w:rFonts w:asciiTheme="majorHAnsi" w:hAnsiTheme="majorHAnsi"/>
        </w:rPr>
        <w:t xml:space="preserve"> your regular singing teaching Jean will be away on Saturday 27</w:t>
      </w:r>
      <w:r w:rsidRPr="002232A3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October and Saturday 3</w:t>
      </w:r>
      <w:r w:rsidRPr="002232A3">
        <w:rPr>
          <w:rFonts w:asciiTheme="majorHAnsi" w:hAnsiTheme="majorHAnsi"/>
          <w:vertAlign w:val="superscript"/>
        </w:rPr>
        <w:t>rd</w:t>
      </w:r>
      <w:r w:rsidR="00F53DEE">
        <w:rPr>
          <w:rFonts w:asciiTheme="majorHAnsi" w:hAnsiTheme="majorHAnsi"/>
        </w:rPr>
        <w:t xml:space="preserve"> </w:t>
      </w:r>
      <w:r w:rsidR="004B4094">
        <w:rPr>
          <w:rFonts w:asciiTheme="majorHAnsi" w:hAnsiTheme="majorHAnsi"/>
        </w:rPr>
        <w:t>November</w:t>
      </w:r>
      <w:r w:rsidR="00F53DEE">
        <w:rPr>
          <w:rFonts w:asciiTheme="majorHAnsi" w:hAnsiTheme="majorHAnsi"/>
        </w:rPr>
        <w:t xml:space="preserve"> and so your </w:t>
      </w:r>
      <w:r w:rsidR="00E07F0C">
        <w:rPr>
          <w:rFonts w:asciiTheme="majorHAnsi" w:hAnsiTheme="majorHAnsi"/>
        </w:rPr>
        <w:t xml:space="preserve">classes on that day will be covered by </w:t>
      </w:r>
      <w:r w:rsidR="00E225B2">
        <w:rPr>
          <w:rFonts w:asciiTheme="majorHAnsi" w:hAnsiTheme="majorHAnsi"/>
        </w:rPr>
        <w:t xml:space="preserve">a guest Musical Theatre teacher. </w:t>
      </w:r>
    </w:p>
    <w:p w14:paraId="54C16B44" w14:textId="77777777" w:rsidR="00E225B2" w:rsidRDefault="00E225B2" w:rsidP="002232A3">
      <w:pPr>
        <w:tabs>
          <w:tab w:val="left" w:pos="5320"/>
        </w:tabs>
        <w:rPr>
          <w:rFonts w:asciiTheme="majorHAnsi" w:hAnsiTheme="majorHAnsi"/>
        </w:rPr>
      </w:pPr>
    </w:p>
    <w:p w14:paraId="09D88DAF" w14:textId="77777777" w:rsidR="00E225B2" w:rsidRPr="00E07F0C" w:rsidRDefault="00E225B2" w:rsidP="00E225B2">
      <w:pPr>
        <w:tabs>
          <w:tab w:val="left" w:pos="5320"/>
        </w:tabs>
        <w:rPr>
          <w:rFonts w:asciiTheme="majorHAnsi" w:hAnsiTheme="majorHAnsi"/>
          <w:b/>
        </w:rPr>
      </w:pPr>
      <w:r w:rsidRPr="00E07F0C">
        <w:rPr>
          <w:rFonts w:asciiTheme="majorHAnsi" w:hAnsiTheme="majorHAnsi"/>
          <w:b/>
        </w:rPr>
        <w:t>Open Class – Saturday 24</w:t>
      </w:r>
      <w:r w:rsidRPr="00E07F0C">
        <w:rPr>
          <w:rFonts w:asciiTheme="majorHAnsi" w:hAnsiTheme="majorHAnsi"/>
          <w:b/>
          <w:vertAlign w:val="superscript"/>
        </w:rPr>
        <w:t>th</w:t>
      </w:r>
      <w:r w:rsidRPr="00E07F0C">
        <w:rPr>
          <w:rFonts w:asciiTheme="majorHAnsi" w:hAnsiTheme="majorHAnsi"/>
          <w:b/>
        </w:rPr>
        <w:t xml:space="preserve"> November</w:t>
      </w:r>
    </w:p>
    <w:p w14:paraId="53C0320A" w14:textId="65E44F3B" w:rsidR="00E225B2" w:rsidRDefault="00E225B2" w:rsidP="00E225B2">
      <w:p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week 13 we </w:t>
      </w:r>
      <w:r w:rsidR="00AD2CD8">
        <w:rPr>
          <w:rFonts w:asciiTheme="majorHAnsi" w:hAnsiTheme="majorHAnsi"/>
        </w:rPr>
        <w:t xml:space="preserve">will be having an “open” class for the last 20 minutes of the lesson. This is an opportunity for you to come and see some of </w:t>
      </w:r>
      <w:r w:rsidR="003C2C7F">
        <w:rPr>
          <w:rFonts w:asciiTheme="majorHAnsi" w:hAnsiTheme="majorHAnsi"/>
        </w:rPr>
        <w:t xml:space="preserve">what we do in class. As this will be </w:t>
      </w:r>
      <w:r w:rsidR="00AD2CD8">
        <w:rPr>
          <w:rFonts w:asciiTheme="majorHAnsi" w:hAnsiTheme="majorHAnsi"/>
        </w:rPr>
        <w:t xml:space="preserve">mid term we will </w:t>
      </w:r>
      <w:r w:rsidR="003C2C7F">
        <w:rPr>
          <w:rFonts w:asciiTheme="majorHAnsi" w:hAnsiTheme="majorHAnsi"/>
        </w:rPr>
        <w:t xml:space="preserve">still </w:t>
      </w:r>
      <w:bookmarkStart w:id="0" w:name="_GoBack"/>
      <w:bookmarkEnd w:id="0"/>
      <w:r w:rsidR="00AD2CD8">
        <w:rPr>
          <w:rFonts w:asciiTheme="majorHAnsi" w:hAnsiTheme="majorHAnsi"/>
        </w:rPr>
        <w:t>be mid-process and so the work will be in a work in progress stage. We look forward to having you join us then.</w:t>
      </w:r>
    </w:p>
    <w:p w14:paraId="0F4C7DB5" w14:textId="77777777" w:rsidR="00E225B2" w:rsidRPr="00E07F0C" w:rsidRDefault="00E225B2" w:rsidP="00E225B2">
      <w:pPr>
        <w:tabs>
          <w:tab w:val="left" w:pos="5320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Timings will be as follows: </w:t>
      </w:r>
      <w:r w:rsidRPr="00E07F0C">
        <w:rPr>
          <w:rFonts w:asciiTheme="majorHAnsi" w:hAnsiTheme="majorHAnsi"/>
          <w:b/>
        </w:rPr>
        <w:t xml:space="preserve"> </w:t>
      </w:r>
    </w:p>
    <w:p w14:paraId="047F3497" w14:textId="77777777" w:rsidR="00E225B2" w:rsidRDefault="00E225B2" w:rsidP="00E225B2">
      <w:p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>S1300JD - 1pm Class: 1 – 1.40pm rehearsal in class, 1.40 – 2.00pm Parents invited in</w:t>
      </w:r>
    </w:p>
    <w:p w14:paraId="1F11424D" w14:textId="77777777" w:rsidR="00E225B2" w:rsidRDefault="00E225B2" w:rsidP="00E225B2">
      <w:p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>S1400JD - 2pm Class: 2 – 2.40pm rehearsal in class, 2.40 – 3.00pm Parents invited in</w:t>
      </w:r>
    </w:p>
    <w:p w14:paraId="178B529F" w14:textId="77777777" w:rsidR="00E07F0C" w:rsidRDefault="00E07F0C" w:rsidP="002232A3">
      <w:pPr>
        <w:tabs>
          <w:tab w:val="left" w:pos="5320"/>
        </w:tabs>
        <w:rPr>
          <w:rFonts w:asciiTheme="majorHAnsi" w:hAnsiTheme="majorHAnsi"/>
        </w:rPr>
      </w:pPr>
    </w:p>
    <w:p w14:paraId="44B68F27" w14:textId="7D9A8BC7" w:rsidR="002232A3" w:rsidRDefault="002232A3" w:rsidP="002232A3">
      <w:p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 As today’s class marks the end of the half term, your next</w:t>
      </w:r>
      <w:r w:rsidR="004B4094">
        <w:rPr>
          <w:rFonts w:asciiTheme="majorHAnsi" w:hAnsiTheme="majorHAnsi"/>
        </w:rPr>
        <w:t xml:space="preserve"> 9 </w:t>
      </w:r>
      <w:r>
        <w:rPr>
          <w:rFonts w:asciiTheme="majorHAnsi" w:hAnsiTheme="majorHAnsi"/>
        </w:rPr>
        <w:t xml:space="preserve">weeks look like this: </w:t>
      </w:r>
    </w:p>
    <w:p w14:paraId="204770C4" w14:textId="77777777" w:rsidR="002232A3" w:rsidRDefault="002232A3" w:rsidP="002232A3">
      <w:pPr>
        <w:tabs>
          <w:tab w:val="left" w:pos="5320"/>
        </w:tabs>
        <w:rPr>
          <w:rFonts w:asciiTheme="majorHAnsi" w:hAnsiTheme="majorHAnsi"/>
        </w:rPr>
      </w:pPr>
    </w:p>
    <w:p w14:paraId="1052B8F8" w14:textId="77EA79A6" w:rsidR="002232A3" w:rsidRPr="00AD2CD8" w:rsidRDefault="002232A3" w:rsidP="002232A3">
      <w:pPr>
        <w:pStyle w:val="ListParagraph"/>
        <w:numPr>
          <w:ilvl w:val="0"/>
          <w:numId w:val="21"/>
        </w:numPr>
        <w:tabs>
          <w:tab w:val="left" w:pos="5320"/>
        </w:tabs>
        <w:rPr>
          <w:rFonts w:asciiTheme="majorHAnsi" w:hAnsiTheme="majorHAnsi"/>
          <w:b/>
        </w:rPr>
      </w:pPr>
      <w:r w:rsidRPr="00AD2CD8">
        <w:rPr>
          <w:rFonts w:asciiTheme="majorHAnsi" w:hAnsiTheme="majorHAnsi"/>
          <w:b/>
        </w:rPr>
        <w:t>Saturday 20</w:t>
      </w:r>
      <w:r w:rsidRPr="00AD2CD8">
        <w:rPr>
          <w:rFonts w:asciiTheme="majorHAnsi" w:hAnsiTheme="majorHAnsi"/>
          <w:b/>
          <w:vertAlign w:val="superscript"/>
        </w:rPr>
        <w:t>th</w:t>
      </w:r>
      <w:r w:rsidRPr="00AD2CD8">
        <w:rPr>
          <w:rFonts w:asciiTheme="majorHAnsi" w:hAnsiTheme="majorHAnsi"/>
          <w:b/>
        </w:rPr>
        <w:t xml:space="preserve"> October –</w:t>
      </w:r>
      <w:r w:rsidR="00AD2CD8" w:rsidRPr="00AD2CD8">
        <w:rPr>
          <w:rFonts w:asciiTheme="majorHAnsi" w:hAnsiTheme="majorHAnsi"/>
          <w:b/>
        </w:rPr>
        <w:t xml:space="preserve"> CS Half Term Break: NO CLASS </w:t>
      </w:r>
    </w:p>
    <w:p w14:paraId="6FBDDDA7" w14:textId="47AAB18A" w:rsidR="002232A3" w:rsidRPr="00AD2CD8" w:rsidRDefault="002232A3" w:rsidP="002232A3">
      <w:pPr>
        <w:pStyle w:val="ListParagraph"/>
        <w:numPr>
          <w:ilvl w:val="0"/>
          <w:numId w:val="21"/>
        </w:numPr>
        <w:tabs>
          <w:tab w:val="left" w:pos="5320"/>
        </w:tabs>
        <w:rPr>
          <w:rFonts w:asciiTheme="majorHAnsi" w:hAnsiTheme="majorHAnsi"/>
          <w:i/>
        </w:rPr>
      </w:pPr>
      <w:r w:rsidRPr="00AD2CD8">
        <w:rPr>
          <w:rFonts w:asciiTheme="majorHAnsi" w:hAnsiTheme="majorHAnsi"/>
          <w:i/>
        </w:rPr>
        <w:t>Saturday 27</w:t>
      </w:r>
      <w:r w:rsidRPr="00AD2CD8">
        <w:rPr>
          <w:rFonts w:asciiTheme="majorHAnsi" w:hAnsiTheme="majorHAnsi"/>
          <w:i/>
          <w:vertAlign w:val="superscript"/>
        </w:rPr>
        <w:t>th</w:t>
      </w:r>
      <w:r w:rsidRPr="00AD2CD8">
        <w:rPr>
          <w:rFonts w:asciiTheme="majorHAnsi" w:hAnsiTheme="majorHAnsi"/>
          <w:i/>
        </w:rPr>
        <w:t xml:space="preserve"> October – </w:t>
      </w:r>
      <w:r w:rsidR="00AD2CD8" w:rsidRPr="00AD2CD8">
        <w:rPr>
          <w:rFonts w:asciiTheme="majorHAnsi" w:hAnsiTheme="majorHAnsi"/>
          <w:i/>
        </w:rPr>
        <w:t>Class with guest t</w:t>
      </w:r>
      <w:r w:rsidR="00367DBF" w:rsidRPr="00AD2CD8">
        <w:rPr>
          <w:rFonts w:asciiTheme="majorHAnsi" w:hAnsiTheme="majorHAnsi"/>
          <w:i/>
        </w:rPr>
        <w:t xml:space="preserve">eacher </w:t>
      </w:r>
    </w:p>
    <w:p w14:paraId="63FC21EA" w14:textId="65FA8477" w:rsidR="002232A3" w:rsidRPr="00AD2CD8" w:rsidRDefault="002232A3" w:rsidP="002232A3">
      <w:pPr>
        <w:pStyle w:val="ListParagraph"/>
        <w:numPr>
          <w:ilvl w:val="0"/>
          <w:numId w:val="21"/>
        </w:numPr>
        <w:tabs>
          <w:tab w:val="left" w:pos="5320"/>
        </w:tabs>
        <w:rPr>
          <w:rFonts w:asciiTheme="majorHAnsi" w:hAnsiTheme="majorHAnsi"/>
          <w:i/>
        </w:rPr>
      </w:pPr>
      <w:r w:rsidRPr="00AD2CD8">
        <w:rPr>
          <w:rFonts w:asciiTheme="majorHAnsi" w:hAnsiTheme="majorHAnsi"/>
          <w:i/>
        </w:rPr>
        <w:t>Saturday 3</w:t>
      </w:r>
      <w:r w:rsidRPr="00AD2CD8">
        <w:rPr>
          <w:rFonts w:asciiTheme="majorHAnsi" w:hAnsiTheme="majorHAnsi"/>
          <w:i/>
          <w:vertAlign w:val="superscript"/>
        </w:rPr>
        <w:t>rd</w:t>
      </w:r>
      <w:r w:rsidRPr="00AD2CD8">
        <w:rPr>
          <w:rFonts w:asciiTheme="majorHAnsi" w:hAnsiTheme="majorHAnsi"/>
          <w:i/>
        </w:rPr>
        <w:t xml:space="preserve"> November – </w:t>
      </w:r>
      <w:r w:rsidR="00AD2CD8" w:rsidRPr="00AD2CD8">
        <w:rPr>
          <w:rFonts w:asciiTheme="majorHAnsi" w:hAnsiTheme="majorHAnsi"/>
          <w:i/>
        </w:rPr>
        <w:t>Class with guest teacher</w:t>
      </w:r>
    </w:p>
    <w:p w14:paraId="1B9A970F" w14:textId="71176F98" w:rsidR="002232A3" w:rsidRDefault="002232A3" w:rsidP="002232A3">
      <w:pPr>
        <w:pStyle w:val="ListParagraph"/>
        <w:numPr>
          <w:ilvl w:val="0"/>
          <w:numId w:val="21"/>
        </w:num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>Saturday 10</w:t>
      </w:r>
      <w:r w:rsidRPr="002232A3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November – Class as normal</w:t>
      </w:r>
    </w:p>
    <w:p w14:paraId="72E90951" w14:textId="00BD865F" w:rsidR="002232A3" w:rsidRDefault="002232A3" w:rsidP="002232A3">
      <w:pPr>
        <w:pStyle w:val="ListParagraph"/>
        <w:numPr>
          <w:ilvl w:val="0"/>
          <w:numId w:val="21"/>
        </w:num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>Saturday 17</w:t>
      </w:r>
      <w:r w:rsidRPr="002232A3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November – Class as normal </w:t>
      </w:r>
    </w:p>
    <w:p w14:paraId="20EEB5B4" w14:textId="0E62E513" w:rsidR="002232A3" w:rsidRPr="00AD2CD8" w:rsidRDefault="002232A3" w:rsidP="002232A3">
      <w:pPr>
        <w:pStyle w:val="ListParagraph"/>
        <w:numPr>
          <w:ilvl w:val="0"/>
          <w:numId w:val="21"/>
        </w:numPr>
        <w:tabs>
          <w:tab w:val="left" w:pos="5320"/>
        </w:tabs>
        <w:rPr>
          <w:rFonts w:asciiTheme="majorHAnsi" w:hAnsiTheme="majorHAnsi"/>
          <w:b/>
        </w:rPr>
      </w:pPr>
      <w:r w:rsidRPr="00AD2CD8">
        <w:rPr>
          <w:rFonts w:asciiTheme="majorHAnsi" w:hAnsiTheme="majorHAnsi"/>
          <w:b/>
        </w:rPr>
        <w:t>Saturday 24</w:t>
      </w:r>
      <w:r w:rsidRPr="00AD2CD8">
        <w:rPr>
          <w:rFonts w:asciiTheme="majorHAnsi" w:hAnsiTheme="majorHAnsi"/>
          <w:b/>
          <w:vertAlign w:val="superscript"/>
        </w:rPr>
        <w:t>th</w:t>
      </w:r>
      <w:r w:rsidRPr="00AD2CD8">
        <w:rPr>
          <w:rFonts w:asciiTheme="majorHAnsi" w:hAnsiTheme="majorHAnsi"/>
          <w:b/>
        </w:rPr>
        <w:t xml:space="preserve"> November – OPEN CLASS FOR PARENTS </w:t>
      </w:r>
    </w:p>
    <w:p w14:paraId="4AB49FCA" w14:textId="62342C68" w:rsidR="002232A3" w:rsidRDefault="002232A3" w:rsidP="002232A3">
      <w:pPr>
        <w:pStyle w:val="ListParagraph"/>
        <w:numPr>
          <w:ilvl w:val="0"/>
          <w:numId w:val="21"/>
        </w:num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>Saturday 1</w:t>
      </w:r>
      <w:r w:rsidRPr="002232A3">
        <w:rPr>
          <w:rFonts w:asciiTheme="majorHAnsi" w:hAnsiTheme="majorHAnsi"/>
          <w:vertAlign w:val="superscript"/>
        </w:rPr>
        <w:t>st</w:t>
      </w:r>
      <w:r>
        <w:rPr>
          <w:rFonts w:asciiTheme="majorHAnsi" w:hAnsiTheme="majorHAnsi"/>
        </w:rPr>
        <w:t xml:space="preserve"> December – Class as normal </w:t>
      </w:r>
    </w:p>
    <w:p w14:paraId="1C47D4DF" w14:textId="37B7D204" w:rsidR="002232A3" w:rsidRPr="002232A3" w:rsidRDefault="002232A3" w:rsidP="002232A3">
      <w:pPr>
        <w:pStyle w:val="ListParagraph"/>
        <w:numPr>
          <w:ilvl w:val="0"/>
          <w:numId w:val="21"/>
        </w:num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>Saturday 8</w:t>
      </w:r>
      <w:r w:rsidRPr="002232A3">
        <w:rPr>
          <w:rFonts w:asciiTheme="majorHAnsi" w:hAnsiTheme="majorHAnsi"/>
          <w:vertAlign w:val="superscript"/>
        </w:rPr>
        <w:t>th</w:t>
      </w:r>
      <w:r w:rsidRPr="002232A3">
        <w:rPr>
          <w:rFonts w:asciiTheme="majorHAnsi" w:hAnsiTheme="majorHAnsi"/>
        </w:rPr>
        <w:t xml:space="preserve"> December – Class as normal </w:t>
      </w:r>
    </w:p>
    <w:p w14:paraId="55C860C3" w14:textId="7E139E57" w:rsidR="00E07F0C" w:rsidRPr="00E225B2" w:rsidRDefault="002232A3" w:rsidP="002232A3">
      <w:pPr>
        <w:pStyle w:val="ListParagraph"/>
        <w:numPr>
          <w:ilvl w:val="0"/>
          <w:numId w:val="21"/>
        </w:num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>Saturday 15</w:t>
      </w:r>
      <w:r w:rsidRPr="002232A3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December – Class as normal </w:t>
      </w:r>
    </w:p>
    <w:p w14:paraId="4BD4E8C3" w14:textId="77777777" w:rsidR="00E07F0C" w:rsidRPr="002232A3" w:rsidRDefault="00E07F0C" w:rsidP="002232A3">
      <w:pPr>
        <w:tabs>
          <w:tab w:val="left" w:pos="5320"/>
        </w:tabs>
        <w:rPr>
          <w:rFonts w:asciiTheme="majorHAnsi" w:hAnsiTheme="majorHAnsi"/>
        </w:rPr>
      </w:pPr>
    </w:p>
    <w:p w14:paraId="61C68185" w14:textId="773F6310" w:rsidR="002232A3" w:rsidRDefault="00E07F0C" w:rsidP="002232A3">
      <w:p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Any questions you have in regards to any of this, please don’t hesitate to get in touch with our office on </w:t>
      </w:r>
      <w:hyperlink r:id="rId8" w:history="1">
        <w:r w:rsidRPr="00D93CA7">
          <w:rPr>
            <w:rStyle w:val="Hyperlink"/>
            <w:rFonts w:asciiTheme="majorHAnsi" w:hAnsiTheme="majorHAnsi"/>
          </w:rPr>
          <w:t>info@centre-stage.com</w:t>
        </w:r>
      </w:hyperlink>
      <w:r>
        <w:rPr>
          <w:rFonts w:asciiTheme="majorHAnsi" w:hAnsiTheme="majorHAnsi"/>
        </w:rPr>
        <w:t xml:space="preserve"> or 6732 7211 </w:t>
      </w:r>
    </w:p>
    <w:p w14:paraId="7AB11A00" w14:textId="77777777" w:rsidR="00E07F0C" w:rsidRDefault="00E07F0C" w:rsidP="002232A3">
      <w:pPr>
        <w:tabs>
          <w:tab w:val="left" w:pos="5320"/>
        </w:tabs>
        <w:rPr>
          <w:rFonts w:asciiTheme="majorHAnsi" w:hAnsiTheme="majorHAnsi"/>
        </w:rPr>
      </w:pPr>
    </w:p>
    <w:p w14:paraId="1763A8FB" w14:textId="67D5F668" w:rsidR="002232A3" w:rsidRDefault="00E07F0C" w:rsidP="002232A3">
      <w:p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Best wishes, </w:t>
      </w:r>
    </w:p>
    <w:p w14:paraId="70863617" w14:textId="165ADCE9" w:rsidR="00E07F0C" w:rsidRPr="002232A3" w:rsidRDefault="00E07F0C" w:rsidP="002232A3">
      <w:pPr>
        <w:tabs>
          <w:tab w:val="left" w:pos="5320"/>
        </w:tabs>
        <w:rPr>
          <w:rFonts w:asciiTheme="majorHAnsi" w:hAnsiTheme="majorHAnsi"/>
        </w:rPr>
      </w:pPr>
      <w:r>
        <w:rPr>
          <w:rFonts w:asciiTheme="majorHAnsi" w:hAnsiTheme="majorHAnsi"/>
        </w:rPr>
        <w:t>Team Centre Stage</w:t>
      </w:r>
    </w:p>
    <w:p w14:paraId="248FB927" w14:textId="77777777" w:rsidR="002232A3" w:rsidRDefault="002232A3" w:rsidP="002232A3">
      <w:pPr>
        <w:tabs>
          <w:tab w:val="left" w:pos="5320"/>
        </w:tabs>
        <w:rPr>
          <w:rFonts w:asciiTheme="majorHAnsi" w:hAnsiTheme="majorHAnsi"/>
        </w:rPr>
      </w:pPr>
    </w:p>
    <w:p w14:paraId="1B2C242D" w14:textId="77777777" w:rsidR="002232A3" w:rsidRDefault="002232A3" w:rsidP="002232A3">
      <w:pPr>
        <w:tabs>
          <w:tab w:val="left" w:pos="5320"/>
        </w:tabs>
        <w:rPr>
          <w:rFonts w:asciiTheme="majorHAnsi" w:hAnsiTheme="majorHAnsi"/>
        </w:rPr>
      </w:pPr>
    </w:p>
    <w:p w14:paraId="09B1E2F4" w14:textId="77777777" w:rsidR="002232A3" w:rsidRPr="004D1919" w:rsidRDefault="002232A3" w:rsidP="002232A3">
      <w:pPr>
        <w:tabs>
          <w:tab w:val="left" w:pos="5320"/>
        </w:tabs>
        <w:rPr>
          <w:rFonts w:asciiTheme="majorHAnsi" w:hAnsiTheme="majorHAnsi"/>
          <w:b/>
        </w:rPr>
      </w:pPr>
    </w:p>
    <w:p w14:paraId="38403E0B" w14:textId="77777777" w:rsidR="00701B69" w:rsidRPr="007E546A" w:rsidRDefault="00701B69" w:rsidP="00E61319">
      <w:pPr>
        <w:rPr>
          <w:sz w:val="20"/>
        </w:rPr>
      </w:pPr>
    </w:p>
    <w:sectPr w:rsidR="00701B69" w:rsidRPr="007E546A" w:rsidSect="002232A3">
      <w:headerReference w:type="even" r:id="rId9"/>
      <w:headerReference w:type="default" r:id="rId10"/>
      <w:footerReference w:type="default" r:id="rId11"/>
      <w:headerReference w:type="first" r:id="rId12"/>
      <w:pgSz w:w="11904" w:h="16834"/>
      <w:pgMar w:top="1440" w:right="989" w:bottom="709" w:left="1276" w:header="708" w:footer="20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9C3DA1" w14:textId="77777777" w:rsidR="00AD2CD8" w:rsidRDefault="00AD2CD8" w:rsidP="00587FA1">
      <w:r>
        <w:separator/>
      </w:r>
    </w:p>
  </w:endnote>
  <w:endnote w:type="continuationSeparator" w:id="0">
    <w:p w14:paraId="1C256185" w14:textId="77777777" w:rsidR="00AD2CD8" w:rsidRDefault="00AD2CD8" w:rsidP="00587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D8D6AF" w14:textId="77777777" w:rsidR="00AD2CD8" w:rsidRPr="00701B69" w:rsidRDefault="00AD2CD8" w:rsidP="002232A3">
    <w:pPr>
      <w:pStyle w:val="Footer"/>
      <w:ind w:left="-567"/>
      <w:rPr>
        <w:b/>
        <w:color w:val="000000"/>
        <w:sz w:val="18"/>
      </w:rPr>
    </w:pPr>
    <w:r w:rsidRPr="00272CC9">
      <w:rPr>
        <w:b/>
        <w:color w:val="000000"/>
        <w:sz w:val="18"/>
      </w:rPr>
      <w:t xml:space="preserve">© Centre Stage School of the Arts </w:t>
    </w:r>
    <w:r>
      <w:rPr>
        <w:b/>
        <w:color w:val="000000"/>
        <w:sz w:val="18"/>
      </w:rPr>
      <w:t>2018</w:t>
    </w:r>
    <w:r>
      <w:rPr>
        <w:b/>
        <w:color w:val="000000"/>
        <w:sz w:val="18"/>
      </w:rPr>
      <w:br/>
    </w:r>
    <w:r w:rsidRPr="00701B69">
      <w:rPr>
        <w:color w:val="000000"/>
        <w:sz w:val="16"/>
        <w:szCs w:val="16"/>
      </w:rPr>
      <w:t>All course titles, content, supporting documentation, reports, profiles and assessments given in hard or soft copy remain the sole property of Centre Stage School of the Arts</w:t>
    </w:r>
    <w:r w:rsidRPr="00701B69">
      <w:rPr>
        <w:rStyle w:val="Hyperlink"/>
        <w:color w:val="000000"/>
        <w:sz w:val="16"/>
        <w:szCs w:val="16"/>
        <w:u w:val="none"/>
      </w:rPr>
      <w:t>, as indicated.  No party has the right to reproduce the property in part or full, without the prior consent of stated owner.</w:t>
    </w:r>
    <w:r w:rsidRPr="00587FA1"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991114" w14:textId="77777777" w:rsidR="00AD2CD8" w:rsidRDefault="00AD2CD8" w:rsidP="00587FA1">
      <w:r>
        <w:separator/>
      </w:r>
    </w:p>
  </w:footnote>
  <w:footnote w:type="continuationSeparator" w:id="0">
    <w:p w14:paraId="58352B7F" w14:textId="77777777" w:rsidR="00AD2CD8" w:rsidRDefault="00AD2CD8" w:rsidP="00587F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6EE897" w14:textId="77777777" w:rsidR="00AD2CD8" w:rsidRDefault="00AD2CD8">
    <w:pPr>
      <w:pStyle w:val="Header"/>
    </w:pPr>
    <w:r>
      <w:rPr>
        <w:noProof/>
        <w:lang w:val="en-US" w:eastAsia="en-US"/>
      </w:rPr>
      <w:pict w14:anchorId="04E72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8.8pt;height:595.15pt;z-index:-251656192;mso-wrap-edited:f;mso-position-horizontal:center;mso-position-horizontal-relative:margin;mso-position-vertical:center;mso-position-vertical-relative:margin" wrapcoords="-33 0 -33 21545 21599 21545 21599 0 -33 0">
          <v:imagedata r:id="rId1" o:title="Marketing - Logo - Black - Hea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B26A574" w14:textId="77777777" w:rsidR="00AD2CD8" w:rsidRDefault="00AD2CD8">
    <w:pPr>
      <w:pStyle w:val="Header"/>
    </w:pPr>
    <w:r>
      <w:rPr>
        <w:noProof/>
        <w:lang w:val="en-US" w:eastAsia="en-US"/>
      </w:rPr>
      <w:pict w14:anchorId="324D38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88.8pt;height:595.15pt;z-index:-251657216;mso-wrap-edited:f;mso-position-horizontal:center;mso-position-horizontal-relative:margin;mso-position-vertical:center;mso-position-vertical-relative:margin" wrapcoords="-33 0 -33 21545 21599 21545 21599 0 -33 0">
          <v:imagedata r:id="rId1" o:title="Marketing - Logo - Black - Heads" gain="19661f" blacklevel="22938f"/>
          <w10:wrap anchorx="margin" anchory="margin"/>
        </v:shape>
      </w:pict>
    </w: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57895F0D" wp14:editId="4C10473F">
          <wp:simplePos x="0" y="0"/>
          <wp:positionH relativeFrom="margin">
            <wp:posOffset>3459480</wp:posOffset>
          </wp:positionH>
          <wp:positionV relativeFrom="paragraph">
            <wp:posOffset>-80010</wp:posOffset>
          </wp:positionV>
          <wp:extent cx="2463800" cy="812800"/>
          <wp:effectExtent l="0" t="0" r="0" b="0"/>
          <wp:wrapThrough wrapText="bothSides">
            <wp:wrapPolygon edited="0">
              <wp:start x="0" y="0"/>
              <wp:lineTo x="0" y="20925"/>
              <wp:lineTo x="21377" y="20925"/>
              <wp:lineTo x="21377" y="0"/>
              <wp:lineTo x="0" y="0"/>
            </wp:wrapPolygon>
          </wp:wrapThrough>
          <wp:docPr id="3" name="Picture 3" descr="newLOGO thinn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LOGO thinnerL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16" t="17281" r="8818" b="43909"/>
                  <a:stretch>
                    <a:fillRect/>
                  </a:stretch>
                </pic:blipFill>
                <pic:spPr bwMode="auto">
                  <a:xfrm>
                    <a:off x="0" y="0"/>
                    <a:ext cx="2463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F7D3E0" w14:textId="77777777" w:rsidR="00AD2CD8" w:rsidRDefault="00AD2CD8">
    <w:pPr>
      <w:pStyle w:val="Header"/>
    </w:pPr>
    <w:r>
      <w:rPr>
        <w:noProof/>
        <w:lang w:val="en-US" w:eastAsia="en-US"/>
      </w:rPr>
      <w:pict w14:anchorId="278A07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8.8pt;height:595.15pt;z-index:-251655168;mso-wrap-edited:f;mso-position-horizontal:center;mso-position-horizontal-relative:margin;mso-position-vertical:center;mso-position-vertical-relative:margin" wrapcoords="-33 0 -33 21545 21599 21545 21599 0 -33 0">
          <v:imagedata r:id="rId1" o:title="Marketing - Logo - Black - Hea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14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14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5B7382"/>
    <w:multiLevelType w:val="hybridMultilevel"/>
    <w:tmpl w:val="565466A4"/>
    <w:lvl w:ilvl="0" w:tplc="3A5AD866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557B5"/>
    <w:multiLevelType w:val="hybridMultilevel"/>
    <w:tmpl w:val="9EA0F8E6"/>
    <w:lvl w:ilvl="0" w:tplc="CC402E5A">
      <w:start w:val="1"/>
      <w:numFmt w:val="decimal"/>
      <w:lvlText w:val="%1."/>
      <w:lvlJc w:val="left"/>
      <w:pPr>
        <w:ind w:left="-9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0A092A0D"/>
    <w:multiLevelType w:val="hybridMultilevel"/>
    <w:tmpl w:val="04AEC2A0"/>
    <w:lvl w:ilvl="0" w:tplc="A80449F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10F81D65"/>
    <w:multiLevelType w:val="hybridMultilevel"/>
    <w:tmpl w:val="EE1AFAFE"/>
    <w:lvl w:ilvl="0" w:tplc="F464697A">
      <w:start w:val="1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6568E5"/>
    <w:multiLevelType w:val="hybridMultilevel"/>
    <w:tmpl w:val="1EF0239A"/>
    <w:lvl w:ilvl="0" w:tplc="6E74B8F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>
    <w:nsid w:val="26E0097E"/>
    <w:multiLevelType w:val="hybridMultilevel"/>
    <w:tmpl w:val="CB088F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C7122AB"/>
    <w:multiLevelType w:val="hybridMultilevel"/>
    <w:tmpl w:val="1A464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7642A7"/>
    <w:multiLevelType w:val="hybridMultilevel"/>
    <w:tmpl w:val="EB40A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75A47"/>
    <w:multiLevelType w:val="hybridMultilevel"/>
    <w:tmpl w:val="04AEC2A0"/>
    <w:lvl w:ilvl="0" w:tplc="A80449F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35860856"/>
    <w:multiLevelType w:val="hybridMultilevel"/>
    <w:tmpl w:val="A1640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9C4754"/>
    <w:multiLevelType w:val="hybridMultilevel"/>
    <w:tmpl w:val="EACC1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2104FA"/>
    <w:multiLevelType w:val="hybridMultilevel"/>
    <w:tmpl w:val="507636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9C81B86"/>
    <w:multiLevelType w:val="hybridMultilevel"/>
    <w:tmpl w:val="91AA9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EC6362"/>
    <w:multiLevelType w:val="hybridMultilevel"/>
    <w:tmpl w:val="0B74B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6B18DE"/>
    <w:multiLevelType w:val="hybridMultilevel"/>
    <w:tmpl w:val="33EC6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EF6E76"/>
    <w:multiLevelType w:val="hybridMultilevel"/>
    <w:tmpl w:val="FD204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8D1912"/>
    <w:multiLevelType w:val="hybridMultilevel"/>
    <w:tmpl w:val="E7A0AAC2"/>
    <w:lvl w:ilvl="0" w:tplc="6EAAC826">
      <w:start w:val="1"/>
      <w:numFmt w:val="decimal"/>
      <w:lvlText w:val="%1"/>
      <w:lvlJc w:val="left"/>
      <w:pPr>
        <w:ind w:left="-9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9">
    <w:nsid w:val="798F23B7"/>
    <w:multiLevelType w:val="hybridMultilevel"/>
    <w:tmpl w:val="F95C0110"/>
    <w:lvl w:ilvl="0" w:tplc="C1E2A2B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FC752F3"/>
    <w:multiLevelType w:val="hybridMultilevel"/>
    <w:tmpl w:val="45C63B6A"/>
    <w:lvl w:ilvl="0" w:tplc="305E016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3"/>
  </w:num>
  <w:num w:numId="2">
    <w:abstractNumId w:val="19"/>
  </w:num>
  <w:num w:numId="3">
    <w:abstractNumId w:val="18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14"/>
  </w:num>
  <w:num w:numId="9">
    <w:abstractNumId w:val="13"/>
  </w:num>
  <w:num w:numId="10">
    <w:abstractNumId w:val="7"/>
  </w:num>
  <w:num w:numId="11">
    <w:abstractNumId w:val="12"/>
  </w:num>
  <w:num w:numId="12">
    <w:abstractNumId w:val="11"/>
  </w:num>
  <w:num w:numId="13">
    <w:abstractNumId w:val="8"/>
  </w:num>
  <w:num w:numId="14">
    <w:abstractNumId w:val="6"/>
  </w:num>
  <w:num w:numId="15">
    <w:abstractNumId w:val="20"/>
  </w:num>
  <w:num w:numId="16">
    <w:abstractNumId w:val="4"/>
  </w:num>
  <w:num w:numId="17">
    <w:abstractNumId w:val="10"/>
  </w:num>
  <w:num w:numId="18">
    <w:abstractNumId w:val="16"/>
  </w:num>
  <w:num w:numId="19">
    <w:abstractNumId w:val="17"/>
  </w:num>
  <w:num w:numId="20">
    <w:abstractNumId w:val="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B69"/>
    <w:rsid w:val="00002959"/>
    <w:rsid w:val="00020B68"/>
    <w:rsid w:val="00027255"/>
    <w:rsid w:val="000300DF"/>
    <w:rsid w:val="00081457"/>
    <w:rsid w:val="00084035"/>
    <w:rsid w:val="00084FB1"/>
    <w:rsid w:val="00091CE5"/>
    <w:rsid w:val="00097FA2"/>
    <w:rsid w:val="000A7FE5"/>
    <w:rsid w:val="000C7568"/>
    <w:rsid w:val="000C7F0D"/>
    <w:rsid w:val="000D2122"/>
    <w:rsid w:val="000E2786"/>
    <w:rsid w:val="00102380"/>
    <w:rsid w:val="00106C0E"/>
    <w:rsid w:val="001363F4"/>
    <w:rsid w:val="0014168B"/>
    <w:rsid w:val="0014512E"/>
    <w:rsid w:val="00152931"/>
    <w:rsid w:val="001B0039"/>
    <w:rsid w:val="001B7A01"/>
    <w:rsid w:val="001C6B87"/>
    <w:rsid w:val="00206D70"/>
    <w:rsid w:val="002148DA"/>
    <w:rsid w:val="00220E74"/>
    <w:rsid w:val="002232A3"/>
    <w:rsid w:val="00223C97"/>
    <w:rsid w:val="00224CB6"/>
    <w:rsid w:val="00244A6D"/>
    <w:rsid w:val="002751F9"/>
    <w:rsid w:val="00275A1E"/>
    <w:rsid w:val="00295D9A"/>
    <w:rsid w:val="002A453A"/>
    <w:rsid w:val="002B2459"/>
    <w:rsid w:val="002F1978"/>
    <w:rsid w:val="002F4298"/>
    <w:rsid w:val="002F52BA"/>
    <w:rsid w:val="0032436F"/>
    <w:rsid w:val="003270F1"/>
    <w:rsid w:val="00331195"/>
    <w:rsid w:val="00335EAE"/>
    <w:rsid w:val="00367DBF"/>
    <w:rsid w:val="003717A0"/>
    <w:rsid w:val="00372DE8"/>
    <w:rsid w:val="00381A2D"/>
    <w:rsid w:val="003A4357"/>
    <w:rsid w:val="003C2C7F"/>
    <w:rsid w:val="003D5906"/>
    <w:rsid w:val="003E10B6"/>
    <w:rsid w:val="003F25EA"/>
    <w:rsid w:val="0042420F"/>
    <w:rsid w:val="00437BED"/>
    <w:rsid w:val="00443B68"/>
    <w:rsid w:val="00452EF6"/>
    <w:rsid w:val="0045783A"/>
    <w:rsid w:val="00457B67"/>
    <w:rsid w:val="004B4094"/>
    <w:rsid w:val="004D16C8"/>
    <w:rsid w:val="004F525E"/>
    <w:rsid w:val="004F6C30"/>
    <w:rsid w:val="00511F03"/>
    <w:rsid w:val="0051421F"/>
    <w:rsid w:val="0053164C"/>
    <w:rsid w:val="00531A6A"/>
    <w:rsid w:val="005324A9"/>
    <w:rsid w:val="005369AB"/>
    <w:rsid w:val="00587FA1"/>
    <w:rsid w:val="00597602"/>
    <w:rsid w:val="005D7D67"/>
    <w:rsid w:val="005E3040"/>
    <w:rsid w:val="005F336B"/>
    <w:rsid w:val="005F3EAB"/>
    <w:rsid w:val="005F6BEA"/>
    <w:rsid w:val="00600CF8"/>
    <w:rsid w:val="00611900"/>
    <w:rsid w:val="00612230"/>
    <w:rsid w:val="00616BDA"/>
    <w:rsid w:val="00685C1D"/>
    <w:rsid w:val="006D1A7F"/>
    <w:rsid w:val="006E2478"/>
    <w:rsid w:val="00701B69"/>
    <w:rsid w:val="00710239"/>
    <w:rsid w:val="00713053"/>
    <w:rsid w:val="007272B6"/>
    <w:rsid w:val="00730478"/>
    <w:rsid w:val="00746E9B"/>
    <w:rsid w:val="00750563"/>
    <w:rsid w:val="00752367"/>
    <w:rsid w:val="00764AB0"/>
    <w:rsid w:val="0078389F"/>
    <w:rsid w:val="00787860"/>
    <w:rsid w:val="0079732A"/>
    <w:rsid w:val="007A4920"/>
    <w:rsid w:val="007B1253"/>
    <w:rsid w:val="007B1B05"/>
    <w:rsid w:val="007C0883"/>
    <w:rsid w:val="007E13CA"/>
    <w:rsid w:val="007E546A"/>
    <w:rsid w:val="00862290"/>
    <w:rsid w:val="00862C9A"/>
    <w:rsid w:val="008864DF"/>
    <w:rsid w:val="008C6580"/>
    <w:rsid w:val="00904E82"/>
    <w:rsid w:val="0093197E"/>
    <w:rsid w:val="00934BC1"/>
    <w:rsid w:val="0095367F"/>
    <w:rsid w:val="00963140"/>
    <w:rsid w:val="0099140C"/>
    <w:rsid w:val="009B0BAF"/>
    <w:rsid w:val="009B4457"/>
    <w:rsid w:val="009B6DB4"/>
    <w:rsid w:val="009C1044"/>
    <w:rsid w:val="009D4B4D"/>
    <w:rsid w:val="00A144C5"/>
    <w:rsid w:val="00A16404"/>
    <w:rsid w:val="00A506BC"/>
    <w:rsid w:val="00A52537"/>
    <w:rsid w:val="00A52A9A"/>
    <w:rsid w:val="00A76ADC"/>
    <w:rsid w:val="00A770B4"/>
    <w:rsid w:val="00AA2CCA"/>
    <w:rsid w:val="00AB5584"/>
    <w:rsid w:val="00AC36DB"/>
    <w:rsid w:val="00AD2910"/>
    <w:rsid w:val="00AD2CD8"/>
    <w:rsid w:val="00AE0002"/>
    <w:rsid w:val="00AE2A02"/>
    <w:rsid w:val="00AF2031"/>
    <w:rsid w:val="00AF37CA"/>
    <w:rsid w:val="00B26481"/>
    <w:rsid w:val="00B30D70"/>
    <w:rsid w:val="00B32C09"/>
    <w:rsid w:val="00B34248"/>
    <w:rsid w:val="00B36B0F"/>
    <w:rsid w:val="00B370B8"/>
    <w:rsid w:val="00B52A33"/>
    <w:rsid w:val="00B727F0"/>
    <w:rsid w:val="00B77A1F"/>
    <w:rsid w:val="00BA22A8"/>
    <w:rsid w:val="00BB2E69"/>
    <w:rsid w:val="00BF3075"/>
    <w:rsid w:val="00C152C7"/>
    <w:rsid w:val="00C26C21"/>
    <w:rsid w:val="00C301E4"/>
    <w:rsid w:val="00C41D5F"/>
    <w:rsid w:val="00C43D66"/>
    <w:rsid w:val="00C5259E"/>
    <w:rsid w:val="00C574C3"/>
    <w:rsid w:val="00C81D36"/>
    <w:rsid w:val="00C926C5"/>
    <w:rsid w:val="00CA2E8E"/>
    <w:rsid w:val="00CC4FD1"/>
    <w:rsid w:val="00CE2795"/>
    <w:rsid w:val="00CF1D4A"/>
    <w:rsid w:val="00D07B14"/>
    <w:rsid w:val="00D129A3"/>
    <w:rsid w:val="00D31D0E"/>
    <w:rsid w:val="00D41879"/>
    <w:rsid w:val="00D55304"/>
    <w:rsid w:val="00D608B7"/>
    <w:rsid w:val="00D7139C"/>
    <w:rsid w:val="00D74926"/>
    <w:rsid w:val="00DC281A"/>
    <w:rsid w:val="00DC3F5F"/>
    <w:rsid w:val="00DF3E1A"/>
    <w:rsid w:val="00E07F0C"/>
    <w:rsid w:val="00E11CA2"/>
    <w:rsid w:val="00E14E6E"/>
    <w:rsid w:val="00E225B2"/>
    <w:rsid w:val="00E52CDB"/>
    <w:rsid w:val="00E61319"/>
    <w:rsid w:val="00E84822"/>
    <w:rsid w:val="00E95ECD"/>
    <w:rsid w:val="00EA3518"/>
    <w:rsid w:val="00EB4996"/>
    <w:rsid w:val="00EF0659"/>
    <w:rsid w:val="00F0124C"/>
    <w:rsid w:val="00F213E1"/>
    <w:rsid w:val="00F23246"/>
    <w:rsid w:val="00F53DEE"/>
    <w:rsid w:val="00F5768B"/>
    <w:rsid w:val="00F94728"/>
    <w:rsid w:val="00F953A6"/>
    <w:rsid w:val="00FB701E"/>
    <w:rsid w:val="00FC25A1"/>
    <w:rsid w:val="00FD770E"/>
    <w:rsid w:val="00FF428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764082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B69"/>
    <w:rPr>
      <w:rFonts w:ascii="Cambria" w:eastAsia="ＭＳ 明朝" w:hAnsi="Cambria" w:cs="Times New Roman"/>
    </w:rPr>
  </w:style>
  <w:style w:type="paragraph" w:styleId="Heading1">
    <w:name w:val="heading 1"/>
    <w:basedOn w:val="Normal"/>
    <w:link w:val="Heading1Char"/>
    <w:uiPriority w:val="9"/>
    <w:qFormat/>
    <w:rsid w:val="00730478"/>
    <w:pPr>
      <w:spacing w:before="100" w:beforeAutospacing="1" w:after="100" w:afterAutospacing="1"/>
      <w:outlineLvl w:val="0"/>
    </w:pPr>
    <w:rPr>
      <w:rFonts w:ascii="Times" w:eastAsia="Times New Roman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87FA1"/>
    <w:rPr>
      <w:color w:val="0000FF"/>
      <w:u w:val="single"/>
    </w:rPr>
  </w:style>
  <w:style w:type="paragraph" w:styleId="Footer">
    <w:name w:val="footer"/>
    <w:basedOn w:val="Normal"/>
    <w:link w:val="FooterChar"/>
    <w:rsid w:val="00587FA1"/>
    <w:pPr>
      <w:tabs>
        <w:tab w:val="center" w:pos="4513"/>
        <w:tab w:val="right" w:pos="9026"/>
      </w:tabs>
      <w:suppressAutoHyphens/>
    </w:pPr>
    <w:rPr>
      <w:rFonts w:ascii="Calibri" w:eastAsia="Times New Roman" w:hAnsi="Calibri" w:cs="Calibri"/>
      <w:lang w:val="en-GB" w:eastAsia="ar-SA"/>
    </w:rPr>
  </w:style>
  <w:style w:type="character" w:customStyle="1" w:styleId="FooterChar">
    <w:name w:val="Footer Char"/>
    <w:basedOn w:val="DefaultParagraphFont"/>
    <w:link w:val="Footer"/>
    <w:rsid w:val="00587FA1"/>
    <w:rPr>
      <w:rFonts w:ascii="Calibri" w:eastAsia="Times New Roman" w:hAnsi="Calibri" w:cs="Calibri"/>
      <w:lang w:val="en-GB" w:eastAsia="ar-SA"/>
    </w:rPr>
  </w:style>
  <w:style w:type="paragraph" w:styleId="Header">
    <w:name w:val="header"/>
    <w:basedOn w:val="Normal"/>
    <w:link w:val="HeaderChar"/>
    <w:uiPriority w:val="99"/>
    <w:unhideWhenUsed/>
    <w:rsid w:val="00587FA1"/>
    <w:pPr>
      <w:tabs>
        <w:tab w:val="center" w:pos="4320"/>
        <w:tab w:val="right" w:pos="8640"/>
      </w:tabs>
      <w:suppressAutoHyphens/>
    </w:pPr>
    <w:rPr>
      <w:rFonts w:ascii="Calibri" w:eastAsia="Times New Roman" w:hAnsi="Calibri" w:cs="Calibri"/>
      <w:lang w:val="en-GB"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587FA1"/>
  </w:style>
  <w:style w:type="paragraph" w:styleId="ListParagraph">
    <w:name w:val="List Paragraph"/>
    <w:basedOn w:val="Normal"/>
    <w:uiPriority w:val="34"/>
    <w:qFormat/>
    <w:rsid w:val="00443B68"/>
    <w:pPr>
      <w:suppressAutoHyphens/>
      <w:ind w:left="720"/>
      <w:contextualSpacing/>
    </w:pPr>
    <w:rPr>
      <w:rFonts w:ascii="Calibri" w:eastAsia="Times New Roman" w:hAnsi="Calibri" w:cs="Calibri"/>
      <w:lang w:val="en-GB" w:eastAsia="ar-SA"/>
    </w:rPr>
  </w:style>
  <w:style w:type="paragraph" w:styleId="NormalWeb">
    <w:name w:val="Normal (Web)"/>
    <w:basedOn w:val="Normal"/>
    <w:uiPriority w:val="99"/>
    <w:rsid w:val="00EA3518"/>
    <w:pPr>
      <w:spacing w:before="100" w:beforeAutospacing="1" w:after="100" w:afterAutospacing="1"/>
    </w:pPr>
    <w:rPr>
      <w:rFonts w:ascii="Times New Roman" w:hAnsi="Times New Roman"/>
    </w:rPr>
  </w:style>
  <w:style w:type="paragraph" w:styleId="BodyTextIndent">
    <w:name w:val="Body Text Indent"/>
    <w:basedOn w:val="Normal"/>
    <w:link w:val="BodyTextIndentChar"/>
    <w:rsid w:val="00EA3518"/>
    <w:pPr>
      <w:ind w:left="2160"/>
    </w:pPr>
    <w:rPr>
      <w:rFonts w:ascii="Times New Roman" w:eastAsia="Times New Roman" w:hAnsi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A3518"/>
    <w:rPr>
      <w:rFonts w:ascii="Times New Roman" w:eastAsia="Times New Roman" w:hAnsi="Times New Roman" w:cs="Times New Roman"/>
      <w:szCs w:val="20"/>
    </w:rPr>
  </w:style>
  <w:style w:type="paragraph" w:styleId="BodyTextIndent2">
    <w:name w:val="Body Text Indent 2"/>
    <w:basedOn w:val="Normal"/>
    <w:link w:val="BodyTextIndent2Char"/>
    <w:rsid w:val="00EA3518"/>
    <w:pPr>
      <w:ind w:left="1440" w:hanging="1440"/>
    </w:pPr>
    <w:rPr>
      <w:rFonts w:ascii="Times New Roman" w:eastAsia="Times New Roman" w:hAnsi="Times New Roman"/>
    </w:rPr>
  </w:style>
  <w:style w:type="character" w:customStyle="1" w:styleId="BodyTextIndent2Char">
    <w:name w:val="Body Text Indent 2 Char"/>
    <w:basedOn w:val="DefaultParagraphFont"/>
    <w:link w:val="BodyTextIndent2"/>
    <w:rsid w:val="00EA3518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730478"/>
    <w:rPr>
      <w:rFonts w:ascii="Times" w:eastAsia="Times New Roman" w:hAnsi="Times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730478"/>
  </w:style>
  <w:style w:type="character" w:styleId="Strong">
    <w:name w:val="Strong"/>
    <w:uiPriority w:val="22"/>
    <w:qFormat/>
    <w:rsid w:val="00730478"/>
    <w:rPr>
      <w:b/>
      <w:bCs/>
    </w:rPr>
  </w:style>
  <w:style w:type="character" w:styleId="Emphasis">
    <w:name w:val="Emphasis"/>
    <w:uiPriority w:val="20"/>
    <w:qFormat/>
    <w:rsid w:val="0073047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4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78"/>
    <w:rPr>
      <w:rFonts w:ascii="Lucida Grande" w:eastAsia="Times New Roman" w:hAnsi="Lucida Grande" w:cs="Calibri"/>
      <w:sz w:val="18"/>
      <w:szCs w:val="18"/>
      <w:lang w:val="en-GB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D74926"/>
    <w:pPr>
      <w:suppressAutoHyphens/>
      <w:spacing w:after="120"/>
    </w:pPr>
    <w:rPr>
      <w:rFonts w:ascii="Calibri" w:eastAsia="Times New Roman" w:hAnsi="Calibri" w:cs="Calibri"/>
      <w:lang w:val="en-GB"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74926"/>
    <w:rPr>
      <w:rFonts w:ascii="Calibri" w:eastAsia="Times New Roman" w:hAnsi="Calibri" w:cs="Calibri"/>
      <w:lang w:val="en-GB" w:eastAsia="ar-S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74926"/>
    <w:pPr>
      <w:suppressAutoHyphens/>
      <w:spacing w:after="120" w:line="480" w:lineRule="auto"/>
    </w:pPr>
    <w:rPr>
      <w:rFonts w:ascii="Calibri" w:eastAsia="Times New Roman" w:hAnsi="Calibri" w:cs="Calibri"/>
      <w:lang w:val="en-GB" w:eastAsia="ar-SA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74926"/>
    <w:rPr>
      <w:rFonts w:ascii="Calibri" w:eastAsia="Times New Roman" w:hAnsi="Calibri" w:cs="Calibri"/>
      <w:lang w:val="en-GB" w:eastAsia="ar-SA"/>
    </w:rPr>
  </w:style>
  <w:style w:type="paragraph" w:styleId="Title">
    <w:name w:val="Title"/>
    <w:basedOn w:val="Normal"/>
    <w:link w:val="TitleChar"/>
    <w:qFormat/>
    <w:rsid w:val="0078389F"/>
    <w:pPr>
      <w:jc w:val="center"/>
    </w:pPr>
    <w:rPr>
      <w:rFonts w:ascii="Times New Roman" w:eastAsia="Times New Roman" w:hAnsi="Times New Roman"/>
      <w:sz w:val="28"/>
      <w:lang w:val="en-GB"/>
    </w:rPr>
  </w:style>
  <w:style w:type="character" w:customStyle="1" w:styleId="TitleChar">
    <w:name w:val="Title Char"/>
    <w:basedOn w:val="DefaultParagraphFont"/>
    <w:link w:val="Title"/>
    <w:rsid w:val="0078389F"/>
    <w:rPr>
      <w:rFonts w:ascii="Times New Roman" w:eastAsia="Times New Roman" w:hAnsi="Times New Roman" w:cs="Times New Roman"/>
      <w:sz w:val="2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B69"/>
    <w:rPr>
      <w:rFonts w:ascii="Cambria" w:eastAsia="ＭＳ 明朝" w:hAnsi="Cambria" w:cs="Times New Roman"/>
    </w:rPr>
  </w:style>
  <w:style w:type="paragraph" w:styleId="Heading1">
    <w:name w:val="heading 1"/>
    <w:basedOn w:val="Normal"/>
    <w:link w:val="Heading1Char"/>
    <w:uiPriority w:val="9"/>
    <w:qFormat/>
    <w:rsid w:val="00730478"/>
    <w:pPr>
      <w:spacing w:before="100" w:beforeAutospacing="1" w:after="100" w:afterAutospacing="1"/>
      <w:outlineLvl w:val="0"/>
    </w:pPr>
    <w:rPr>
      <w:rFonts w:ascii="Times" w:eastAsia="Times New Roman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87FA1"/>
    <w:rPr>
      <w:color w:val="0000FF"/>
      <w:u w:val="single"/>
    </w:rPr>
  </w:style>
  <w:style w:type="paragraph" w:styleId="Footer">
    <w:name w:val="footer"/>
    <w:basedOn w:val="Normal"/>
    <w:link w:val="FooterChar"/>
    <w:rsid w:val="00587FA1"/>
    <w:pPr>
      <w:tabs>
        <w:tab w:val="center" w:pos="4513"/>
        <w:tab w:val="right" w:pos="9026"/>
      </w:tabs>
      <w:suppressAutoHyphens/>
    </w:pPr>
    <w:rPr>
      <w:rFonts w:ascii="Calibri" w:eastAsia="Times New Roman" w:hAnsi="Calibri" w:cs="Calibri"/>
      <w:lang w:val="en-GB" w:eastAsia="ar-SA"/>
    </w:rPr>
  </w:style>
  <w:style w:type="character" w:customStyle="1" w:styleId="FooterChar">
    <w:name w:val="Footer Char"/>
    <w:basedOn w:val="DefaultParagraphFont"/>
    <w:link w:val="Footer"/>
    <w:rsid w:val="00587FA1"/>
    <w:rPr>
      <w:rFonts w:ascii="Calibri" w:eastAsia="Times New Roman" w:hAnsi="Calibri" w:cs="Calibri"/>
      <w:lang w:val="en-GB" w:eastAsia="ar-SA"/>
    </w:rPr>
  </w:style>
  <w:style w:type="paragraph" w:styleId="Header">
    <w:name w:val="header"/>
    <w:basedOn w:val="Normal"/>
    <w:link w:val="HeaderChar"/>
    <w:uiPriority w:val="99"/>
    <w:unhideWhenUsed/>
    <w:rsid w:val="00587FA1"/>
    <w:pPr>
      <w:tabs>
        <w:tab w:val="center" w:pos="4320"/>
        <w:tab w:val="right" w:pos="8640"/>
      </w:tabs>
      <w:suppressAutoHyphens/>
    </w:pPr>
    <w:rPr>
      <w:rFonts w:ascii="Calibri" w:eastAsia="Times New Roman" w:hAnsi="Calibri" w:cs="Calibri"/>
      <w:lang w:val="en-GB"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587FA1"/>
  </w:style>
  <w:style w:type="paragraph" w:styleId="ListParagraph">
    <w:name w:val="List Paragraph"/>
    <w:basedOn w:val="Normal"/>
    <w:uiPriority w:val="34"/>
    <w:qFormat/>
    <w:rsid w:val="00443B68"/>
    <w:pPr>
      <w:suppressAutoHyphens/>
      <w:ind w:left="720"/>
      <w:contextualSpacing/>
    </w:pPr>
    <w:rPr>
      <w:rFonts w:ascii="Calibri" w:eastAsia="Times New Roman" w:hAnsi="Calibri" w:cs="Calibri"/>
      <w:lang w:val="en-GB" w:eastAsia="ar-SA"/>
    </w:rPr>
  </w:style>
  <w:style w:type="paragraph" w:styleId="NormalWeb">
    <w:name w:val="Normal (Web)"/>
    <w:basedOn w:val="Normal"/>
    <w:uiPriority w:val="99"/>
    <w:rsid w:val="00EA3518"/>
    <w:pPr>
      <w:spacing w:before="100" w:beforeAutospacing="1" w:after="100" w:afterAutospacing="1"/>
    </w:pPr>
    <w:rPr>
      <w:rFonts w:ascii="Times New Roman" w:hAnsi="Times New Roman"/>
    </w:rPr>
  </w:style>
  <w:style w:type="paragraph" w:styleId="BodyTextIndent">
    <w:name w:val="Body Text Indent"/>
    <w:basedOn w:val="Normal"/>
    <w:link w:val="BodyTextIndentChar"/>
    <w:rsid w:val="00EA3518"/>
    <w:pPr>
      <w:ind w:left="2160"/>
    </w:pPr>
    <w:rPr>
      <w:rFonts w:ascii="Times New Roman" w:eastAsia="Times New Roman" w:hAnsi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EA3518"/>
    <w:rPr>
      <w:rFonts w:ascii="Times New Roman" w:eastAsia="Times New Roman" w:hAnsi="Times New Roman" w:cs="Times New Roman"/>
      <w:szCs w:val="20"/>
    </w:rPr>
  </w:style>
  <w:style w:type="paragraph" w:styleId="BodyTextIndent2">
    <w:name w:val="Body Text Indent 2"/>
    <w:basedOn w:val="Normal"/>
    <w:link w:val="BodyTextIndent2Char"/>
    <w:rsid w:val="00EA3518"/>
    <w:pPr>
      <w:ind w:left="1440" w:hanging="1440"/>
    </w:pPr>
    <w:rPr>
      <w:rFonts w:ascii="Times New Roman" w:eastAsia="Times New Roman" w:hAnsi="Times New Roman"/>
    </w:rPr>
  </w:style>
  <w:style w:type="character" w:customStyle="1" w:styleId="BodyTextIndent2Char">
    <w:name w:val="Body Text Indent 2 Char"/>
    <w:basedOn w:val="DefaultParagraphFont"/>
    <w:link w:val="BodyTextIndent2"/>
    <w:rsid w:val="00EA3518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730478"/>
    <w:rPr>
      <w:rFonts w:ascii="Times" w:eastAsia="Times New Roman" w:hAnsi="Times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730478"/>
  </w:style>
  <w:style w:type="character" w:styleId="Strong">
    <w:name w:val="Strong"/>
    <w:uiPriority w:val="22"/>
    <w:qFormat/>
    <w:rsid w:val="00730478"/>
    <w:rPr>
      <w:b/>
      <w:bCs/>
    </w:rPr>
  </w:style>
  <w:style w:type="character" w:styleId="Emphasis">
    <w:name w:val="Emphasis"/>
    <w:uiPriority w:val="20"/>
    <w:qFormat/>
    <w:rsid w:val="0073047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4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78"/>
    <w:rPr>
      <w:rFonts w:ascii="Lucida Grande" w:eastAsia="Times New Roman" w:hAnsi="Lucida Grande" w:cs="Calibri"/>
      <w:sz w:val="18"/>
      <w:szCs w:val="18"/>
      <w:lang w:val="en-GB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D74926"/>
    <w:pPr>
      <w:suppressAutoHyphens/>
      <w:spacing w:after="120"/>
    </w:pPr>
    <w:rPr>
      <w:rFonts w:ascii="Calibri" w:eastAsia="Times New Roman" w:hAnsi="Calibri" w:cs="Calibri"/>
      <w:lang w:val="en-GB"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74926"/>
    <w:rPr>
      <w:rFonts w:ascii="Calibri" w:eastAsia="Times New Roman" w:hAnsi="Calibri" w:cs="Calibri"/>
      <w:lang w:val="en-GB" w:eastAsia="ar-S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74926"/>
    <w:pPr>
      <w:suppressAutoHyphens/>
      <w:spacing w:after="120" w:line="480" w:lineRule="auto"/>
    </w:pPr>
    <w:rPr>
      <w:rFonts w:ascii="Calibri" w:eastAsia="Times New Roman" w:hAnsi="Calibri" w:cs="Calibri"/>
      <w:lang w:val="en-GB" w:eastAsia="ar-SA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74926"/>
    <w:rPr>
      <w:rFonts w:ascii="Calibri" w:eastAsia="Times New Roman" w:hAnsi="Calibri" w:cs="Calibri"/>
      <w:lang w:val="en-GB" w:eastAsia="ar-SA"/>
    </w:rPr>
  </w:style>
  <w:style w:type="paragraph" w:styleId="Title">
    <w:name w:val="Title"/>
    <w:basedOn w:val="Normal"/>
    <w:link w:val="TitleChar"/>
    <w:qFormat/>
    <w:rsid w:val="0078389F"/>
    <w:pPr>
      <w:jc w:val="center"/>
    </w:pPr>
    <w:rPr>
      <w:rFonts w:ascii="Times New Roman" w:eastAsia="Times New Roman" w:hAnsi="Times New Roman"/>
      <w:sz w:val="28"/>
      <w:lang w:val="en-GB"/>
    </w:rPr>
  </w:style>
  <w:style w:type="character" w:customStyle="1" w:styleId="TitleChar">
    <w:name w:val="Title Char"/>
    <w:basedOn w:val="DefaultParagraphFont"/>
    <w:link w:val="Title"/>
    <w:rsid w:val="0078389F"/>
    <w:rPr>
      <w:rFonts w:ascii="Times New Roman" w:eastAsia="Times New Roman" w:hAnsi="Times New Roman" w:cs="Times New Roman"/>
      <w:sz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nfo@centre-stage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entrestageschoolofthearts:Library:Application%20Support:Microsoft:Office:User%20Templates:My%20Templates:CS%20Letter%20Head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CS Letter Head 2018.dotx</Template>
  <TotalTime>1</TotalTime>
  <Pages>1</Pages>
  <Words>266</Words>
  <Characters>1518</Characters>
  <Application>Microsoft Macintosh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 Mac</dc:creator>
  <cp:keywords/>
  <dc:description/>
  <cp:lastModifiedBy>Media Mac</cp:lastModifiedBy>
  <cp:revision>3</cp:revision>
  <cp:lastPrinted>2018-10-13T05:48:00Z</cp:lastPrinted>
  <dcterms:created xsi:type="dcterms:W3CDTF">2018-10-13T05:48:00Z</dcterms:created>
  <dcterms:modified xsi:type="dcterms:W3CDTF">2018-10-13T05:48:00Z</dcterms:modified>
</cp:coreProperties>
</file>