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4683112" w14:textId="77777777" w:rsidR="007C079E" w:rsidRDefault="00141283" w:rsidP="007C079E">
      <w:pPr>
        <w:rPr>
          <w:szCs w:val="18"/>
          <w:u w:val="single"/>
        </w:rPr>
      </w:pPr>
      <w:r w:rsidRPr="00BB4DA5">
        <w:rPr>
          <w:rFonts w:asciiTheme="minorHAnsi" w:hAnsiTheme="minorHAnsi"/>
          <w:noProof/>
        </w:rPr>
        <w:drawing>
          <wp:anchor distT="0" distB="0" distL="114300" distR="114300" simplePos="0" relativeHeight="251659264" behindDoc="0" locked="0" layoutInCell="1" allowOverlap="1" wp14:anchorId="6668FFF8" wp14:editId="6134F646">
            <wp:simplePos x="0" y="0"/>
            <wp:positionH relativeFrom="column">
              <wp:posOffset>0</wp:posOffset>
            </wp:positionH>
            <wp:positionV relativeFrom="paragraph">
              <wp:posOffset>-457200</wp:posOffset>
            </wp:positionV>
            <wp:extent cx="1765300" cy="762000"/>
            <wp:effectExtent l="0" t="0" r="12700" b="0"/>
            <wp:wrapSquare wrapText="bothSides"/>
            <wp:docPr id="8" name="Pictur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530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C2F515C" w14:textId="77777777" w:rsidR="007C079E" w:rsidRDefault="007C079E" w:rsidP="007C079E">
      <w:pPr>
        <w:rPr>
          <w:szCs w:val="18"/>
          <w:u w:val="single"/>
        </w:rPr>
      </w:pPr>
    </w:p>
    <w:p w14:paraId="4E511DBF" w14:textId="77777777" w:rsidR="007C079E" w:rsidRDefault="007C079E" w:rsidP="006F7A19">
      <w:pPr>
        <w:rPr>
          <w:rFonts w:asciiTheme="minorHAnsi" w:hAnsiTheme="minorHAnsi"/>
        </w:rPr>
      </w:pPr>
    </w:p>
    <w:p w14:paraId="18EF14BC" w14:textId="77777777" w:rsidR="00141283" w:rsidRDefault="00141283" w:rsidP="006F7A19">
      <w:pPr>
        <w:rPr>
          <w:rFonts w:asciiTheme="minorHAnsi" w:hAnsiTheme="minorHAnsi"/>
        </w:rPr>
      </w:pPr>
    </w:p>
    <w:p w14:paraId="26FB3CCD" w14:textId="192AA319" w:rsidR="00141283" w:rsidRDefault="00E546F9" w:rsidP="006F7A19">
      <w:pPr>
        <w:rPr>
          <w:rFonts w:asciiTheme="minorHAnsi" w:hAnsiTheme="minorHAnsi"/>
        </w:rPr>
      </w:pPr>
      <w:r>
        <w:rPr>
          <w:rFonts w:asciiTheme="minorHAnsi" w:hAnsiTheme="minorHAnsi"/>
        </w:rPr>
        <w:t>25</w:t>
      </w:r>
      <w:r w:rsidR="00686FBB" w:rsidRPr="00686FBB">
        <w:rPr>
          <w:rFonts w:asciiTheme="minorHAnsi" w:hAnsiTheme="minorHAnsi"/>
          <w:vertAlign w:val="superscript"/>
        </w:rPr>
        <w:t>th</w:t>
      </w:r>
      <w:r w:rsidR="00686FBB">
        <w:rPr>
          <w:rFonts w:asciiTheme="minorHAnsi" w:hAnsiTheme="minorHAnsi"/>
        </w:rPr>
        <w:t xml:space="preserve"> March 2020</w:t>
      </w:r>
    </w:p>
    <w:p w14:paraId="0F584969" w14:textId="77777777" w:rsidR="00141283" w:rsidRDefault="00141283" w:rsidP="006F7A19">
      <w:pPr>
        <w:rPr>
          <w:rFonts w:asciiTheme="minorHAnsi" w:hAnsiTheme="minorHAnsi"/>
        </w:rPr>
      </w:pPr>
    </w:p>
    <w:p w14:paraId="5F6FA2EF" w14:textId="77777777" w:rsidR="00E546F9" w:rsidRPr="00E546F9" w:rsidRDefault="00AF6E35" w:rsidP="00E546F9">
      <w:pPr>
        <w:pStyle w:val="NormalWeb"/>
        <w:spacing w:line="360" w:lineRule="atLeast"/>
        <w:rPr>
          <w:rFonts w:asciiTheme="minorHAnsi" w:hAnsiTheme="minorHAnsi"/>
          <w:sz w:val="24"/>
          <w:szCs w:val="24"/>
          <w:lang w:val="en-US"/>
        </w:rPr>
      </w:pPr>
      <w:r>
        <w:rPr>
          <w:rFonts w:asciiTheme="minorHAnsi" w:hAnsiTheme="minorHAnsi"/>
        </w:rPr>
        <w:br/>
      </w:r>
      <w:r w:rsidR="00E546F9" w:rsidRPr="00E546F9">
        <w:rPr>
          <w:rFonts w:asciiTheme="minorHAnsi" w:hAnsiTheme="minorHAnsi"/>
          <w:sz w:val="24"/>
          <w:szCs w:val="24"/>
          <w:lang w:val="en-US"/>
        </w:rPr>
        <w:t>Dear Parents and Students,</w:t>
      </w:r>
    </w:p>
    <w:p w14:paraId="58CA9705" w14:textId="24FD2208" w:rsidR="00E546F9" w:rsidRPr="00E546F9" w:rsidRDefault="00E546F9" w:rsidP="00E546F9">
      <w:pPr>
        <w:spacing w:before="100" w:beforeAutospacing="1" w:after="100" w:afterAutospacing="1" w:line="360" w:lineRule="atLeast"/>
        <w:rPr>
          <w:rFonts w:asciiTheme="minorHAnsi" w:hAnsiTheme="minorHAnsi"/>
        </w:rPr>
      </w:pPr>
      <w:r w:rsidRPr="00E546F9">
        <w:rPr>
          <w:rFonts w:asciiTheme="minorHAnsi" w:hAnsiTheme="minorHAnsi"/>
        </w:rPr>
        <w:t xml:space="preserve">In light of the recent measures put in place by the </w:t>
      </w:r>
      <w:r w:rsidR="00D7702D">
        <w:rPr>
          <w:rFonts w:asciiTheme="minorHAnsi" w:hAnsiTheme="minorHAnsi"/>
        </w:rPr>
        <w:t xml:space="preserve">Singapore </w:t>
      </w:r>
      <w:r w:rsidRPr="00E546F9">
        <w:rPr>
          <w:rFonts w:asciiTheme="minorHAnsi" w:hAnsiTheme="minorHAnsi"/>
        </w:rPr>
        <w:t>government</w:t>
      </w:r>
      <w:proofErr w:type="gramStart"/>
      <w:r w:rsidRPr="00E546F9">
        <w:rPr>
          <w:rFonts w:asciiTheme="minorHAnsi" w:hAnsiTheme="minorHAnsi"/>
        </w:rPr>
        <w:t xml:space="preserve">, </w:t>
      </w:r>
      <w:r w:rsidR="00D7702D">
        <w:rPr>
          <w:rFonts w:asciiTheme="minorHAnsi" w:hAnsiTheme="minorHAnsi"/>
        </w:rPr>
        <w:t xml:space="preserve"> Centre</w:t>
      </w:r>
      <w:proofErr w:type="gramEnd"/>
      <w:r w:rsidR="00D7702D">
        <w:rPr>
          <w:rFonts w:asciiTheme="minorHAnsi" w:hAnsiTheme="minorHAnsi"/>
        </w:rPr>
        <w:t xml:space="preserve"> Stage will be closing between this Friday 27</w:t>
      </w:r>
      <w:r w:rsidR="00D7702D" w:rsidRPr="00D7702D">
        <w:rPr>
          <w:rFonts w:asciiTheme="minorHAnsi" w:hAnsiTheme="minorHAnsi"/>
          <w:vertAlign w:val="superscript"/>
        </w:rPr>
        <w:t>th</w:t>
      </w:r>
      <w:r w:rsidR="00D7702D">
        <w:rPr>
          <w:rFonts w:asciiTheme="minorHAnsi" w:hAnsiTheme="minorHAnsi"/>
        </w:rPr>
        <w:t xml:space="preserve"> March and Thursday 30</w:t>
      </w:r>
      <w:r w:rsidR="00D7702D" w:rsidRPr="00D7702D">
        <w:rPr>
          <w:rFonts w:asciiTheme="minorHAnsi" w:hAnsiTheme="minorHAnsi"/>
          <w:vertAlign w:val="superscript"/>
        </w:rPr>
        <w:t>th</w:t>
      </w:r>
      <w:r w:rsidR="00D7702D">
        <w:rPr>
          <w:rFonts w:asciiTheme="minorHAnsi" w:hAnsiTheme="minorHAnsi"/>
        </w:rPr>
        <w:t xml:space="preserve"> April 2020. As a result </w:t>
      </w:r>
      <w:r w:rsidRPr="00E546F9">
        <w:rPr>
          <w:rFonts w:asciiTheme="minorHAnsi" w:hAnsiTheme="minorHAnsi"/>
        </w:rPr>
        <w:t xml:space="preserve">we are unable to continue with the filming of exams as scheduled for next </w:t>
      </w:r>
      <w:r w:rsidR="00D7702D">
        <w:rPr>
          <w:rFonts w:asciiTheme="minorHAnsi" w:hAnsiTheme="minorHAnsi"/>
        </w:rPr>
        <w:t xml:space="preserve">Monday and Tuesday. </w:t>
      </w:r>
    </w:p>
    <w:p w14:paraId="6F107FBE" w14:textId="77777777" w:rsidR="00E546F9" w:rsidRPr="00E546F9" w:rsidRDefault="00E546F9" w:rsidP="00E546F9">
      <w:pPr>
        <w:spacing w:before="100" w:beforeAutospacing="1" w:after="100" w:afterAutospacing="1" w:line="360" w:lineRule="atLeast"/>
        <w:rPr>
          <w:rFonts w:asciiTheme="minorHAnsi" w:hAnsiTheme="minorHAnsi"/>
        </w:rPr>
      </w:pPr>
      <w:r w:rsidRPr="00E546F9">
        <w:rPr>
          <w:rFonts w:asciiTheme="minorHAnsi" w:hAnsiTheme="minorHAnsi"/>
        </w:rPr>
        <w:t xml:space="preserve">However, we have managed to pull together a timetable to enable us to get all filming done tomorrow, </w:t>
      </w:r>
      <w:r w:rsidRPr="00E546F9">
        <w:rPr>
          <w:rFonts w:asciiTheme="minorHAnsi" w:hAnsiTheme="minorHAnsi"/>
          <w:b/>
          <w:bCs/>
        </w:rPr>
        <w:t>Thursday 26th March</w:t>
      </w:r>
      <w:r w:rsidRPr="00E546F9">
        <w:rPr>
          <w:rFonts w:asciiTheme="minorHAnsi" w:hAnsiTheme="minorHAnsi"/>
        </w:rPr>
        <w:t>. We appreciate this is last minute but this is our only opportunity to ensure the students get to take their exams.</w:t>
      </w:r>
    </w:p>
    <w:p w14:paraId="48FF18FD" w14:textId="27773CAE" w:rsidR="00686FBB" w:rsidRDefault="00E546F9" w:rsidP="00E546F9">
      <w:pPr>
        <w:spacing w:before="100" w:beforeAutospacing="1" w:after="100" w:afterAutospacing="1" w:line="360" w:lineRule="atLeast"/>
        <w:rPr>
          <w:rFonts w:asciiTheme="minorHAnsi" w:hAnsiTheme="minorHAnsi"/>
        </w:rPr>
      </w:pPr>
      <w:r w:rsidRPr="00E546F9">
        <w:rPr>
          <w:rFonts w:asciiTheme="minorHAnsi" w:hAnsiTheme="minorHAnsi"/>
        </w:rPr>
        <w:t>Please arrive 1 hour prior to your new exam slot, and report to the theatre on Le</w:t>
      </w:r>
      <w:r w:rsidR="00D7702D">
        <w:rPr>
          <w:rFonts w:asciiTheme="minorHAnsi" w:hAnsiTheme="minorHAnsi"/>
        </w:rPr>
        <w:t>vel 3. </w:t>
      </w:r>
      <w:r w:rsidRPr="00E546F9">
        <w:rPr>
          <w:rFonts w:asciiTheme="minorHAnsi" w:hAnsiTheme="minorHAnsi"/>
        </w:rPr>
        <w:t xml:space="preserve">If parents </w:t>
      </w:r>
      <w:proofErr w:type="gramStart"/>
      <w:r w:rsidRPr="00E546F9">
        <w:rPr>
          <w:rFonts w:asciiTheme="minorHAnsi" w:hAnsiTheme="minorHAnsi"/>
        </w:rPr>
        <w:t>are</w:t>
      </w:r>
      <w:proofErr w:type="gramEnd"/>
      <w:r w:rsidRPr="00E546F9">
        <w:rPr>
          <w:rFonts w:asciiTheme="minorHAnsi" w:hAnsiTheme="minorHAnsi"/>
        </w:rPr>
        <w:t xml:space="preserve"> confident to do your child’s hair it would be appreciated as time is very tight. But if not, we will be on hand to get this done</w:t>
      </w:r>
      <w:r w:rsidR="00610A8E">
        <w:rPr>
          <w:rFonts w:asciiTheme="minorHAnsi" w:hAnsiTheme="minorHAnsi"/>
        </w:rPr>
        <w:t xml:space="preserve">. </w:t>
      </w:r>
    </w:p>
    <w:p w14:paraId="1967355F" w14:textId="245F9769" w:rsidR="00610A8E" w:rsidRPr="00E546F9" w:rsidRDefault="00610A8E" w:rsidP="00E546F9">
      <w:pPr>
        <w:spacing w:before="100" w:beforeAutospacing="1" w:after="100" w:afterAutospacing="1" w:line="360" w:lineRule="atLeast"/>
        <w:rPr>
          <w:rFonts w:asciiTheme="minorHAnsi" w:hAnsiTheme="minorHAnsi"/>
        </w:rPr>
      </w:pPr>
      <w:r>
        <w:rPr>
          <w:rFonts w:asciiTheme="minorHAnsi" w:hAnsiTheme="minorHAnsi"/>
        </w:rPr>
        <w:t xml:space="preserve">Please see attached schedule for your exam timings. </w:t>
      </w:r>
      <w:bookmarkStart w:id="0" w:name="_GoBack"/>
      <w:bookmarkEnd w:id="0"/>
    </w:p>
    <w:p w14:paraId="7D6E9093" w14:textId="77777777" w:rsidR="00686FBB" w:rsidRPr="00E546F9" w:rsidRDefault="00686FBB" w:rsidP="00141283">
      <w:pPr>
        <w:rPr>
          <w:rFonts w:asciiTheme="minorHAnsi" w:hAnsiTheme="minorHAnsi"/>
        </w:rPr>
      </w:pPr>
    </w:p>
    <w:p w14:paraId="15AD6279" w14:textId="77777777" w:rsidR="00686FBB" w:rsidRPr="00E546F9" w:rsidRDefault="00686FBB" w:rsidP="00141283">
      <w:pPr>
        <w:rPr>
          <w:rFonts w:asciiTheme="minorHAnsi" w:hAnsiTheme="minorHAnsi"/>
        </w:rPr>
      </w:pPr>
    </w:p>
    <w:p w14:paraId="37A7743B" w14:textId="77777777" w:rsidR="00686FBB" w:rsidRPr="00E546F9" w:rsidRDefault="00686FBB" w:rsidP="00141283">
      <w:pPr>
        <w:rPr>
          <w:rFonts w:asciiTheme="minorHAnsi" w:hAnsiTheme="minorHAnsi"/>
        </w:rPr>
      </w:pPr>
    </w:p>
    <w:p w14:paraId="2E22BEB8" w14:textId="5E843D26" w:rsidR="00686FBB" w:rsidRPr="00E546F9" w:rsidRDefault="005D293F" w:rsidP="00686FBB">
      <w:pPr>
        <w:tabs>
          <w:tab w:val="left" w:pos="7860"/>
        </w:tabs>
        <w:rPr>
          <w:rFonts w:asciiTheme="minorHAnsi" w:hAnsiTheme="minorHAnsi"/>
          <w:color w:val="000000"/>
        </w:rPr>
      </w:pPr>
      <w:r w:rsidRPr="00E546F9">
        <w:rPr>
          <w:rFonts w:asciiTheme="minorHAnsi" w:hAnsiTheme="minorHAnsi"/>
          <w:color w:val="000000"/>
        </w:rPr>
        <w:t xml:space="preserve">Best Wishes, </w:t>
      </w:r>
    </w:p>
    <w:p w14:paraId="05FB7708" w14:textId="77777777" w:rsidR="00686FBB" w:rsidRPr="00E546F9" w:rsidRDefault="00686FBB" w:rsidP="00686FBB">
      <w:pPr>
        <w:tabs>
          <w:tab w:val="left" w:pos="7860"/>
        </w:tabs>
        <w:rPr>
          <w:rFonts w:asciiTheme="minorHAnsi" w:hAnsiTheme="minorHAnsi"/>
          <w:color w:val="000000"/>
        </w:rPr>
      </w:pPr>
      <w:r w:rsidRPr="00E546F9">
        <w:rPr>
          <w:rFonts w:asciiTheme="minorHAnsi" w:hAnsiTheme="minorHAnsi"/>
          <w:noProof/>
        </w:rPr>
        <w:drawing>
          <wp:anchor distT="0" distB="0" distL="114300" distR="114300" simplePos="0" relativeHeight="251661312" behindDoc="0" locked="0" layoutInCell="1" allowOverlap="1" wp14:anchorId="199D2CAD" wp14:editId="08546E63">
            <wp:simplePos x="0" y="0"/>
            <wp:positionH relativeFrom="column">
              <wp:posOffset>1394460</wp:posOffset>
            </wp:positionH>
            <wp:positionV relativeFrom="paragraph">
              <wp:posOffset>128270</wp:posOffset>
            </wp:positionV>
            <wp:extent cx="815340" cy="487045"/>
            <wp:effectExtent l="0" t="0" r="0" b="0"/>
            <wp:wrapSquare wrapText="bothSides"/>
            <wp:docPr id="7" name="Picture 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5340" cy="487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B122DBF" w14:textId="77777777" w:rsidR="00686FBB" w:rsidRPr="00E546F9" w:rsidRDefault="00686FBB" w:rsidP="00686FBB">
      <w:pPr>
        <w:tabs>
          <w:tab w:val="left" w:pos="7860"/>
        </w:tabs>
        <w:rPr>
          <w:rFonts w:asciiTheme="minorHAnsi" w:hAnsiTheme="minorHAnsi"/>
        </w:rPr>
      </w:pPr>
      <w:proofErr w:type="spellStart"/>
      <w:r w:rsidRPr="00E546F9">
        <w:rPr>
          <w:rFonts w:asciiTheme="minorHAnsi" w:hAnsiTheme="minorHAnsi"/>
        </w:rPr>
        <w:t>Ms</w:t>
      </w:r>
      <w:proofErr w:type="spellEnd"/>
      <w:r w:rsidRPr="00E546F9">
        <w:rPr>
          <w:rFonts w:asciiTheme="minorHAnsi" w:hAnsiTheme="minorHAnsi"/>
        </w:rPr>
        <w:t xml:space="preserve"> Megan West</w:t>
      </w:r>
    </w:p>
    <w:p w14:paraId="2371C8F0" w14:textId="77777777" w:rsidR="00686FBB" w:rsidRPr="00E546F9" w:rsidRDefault="00686FBB" w:rsidP="00686FBB">
      <w:pPr>
        <w:tabs>
          <w:tab w:val="left" w:pos="7860"/>
        </w:tabs>
        <w:rPr>
          <w:rFonts w:asciiTheme="minorHAnsi" w:hAnsiTheme="minorHAnsi"/>
        </w:rPr>
      </w:pPr>
      <w:r w:rsidRPr="00E546F9">
        <w:rPr>
          <w:rFonts w:asciiTheme="minorHAnsi" w:hAnsiTheme="minorHAnsi"/>
        </w:rPr>
        <w:t>Head of Ballet</w:t>
      </w:r>
    </w:p>
    <w:p w14:paraId="5F365CC7" w14:textId="77777777" w:rsidR="00141283" w:rsidRDefault="00141283" w:rsidP="006F7A19">
      <w:pPr>
        <w:rPr>
          <w:rFonts w:asciiTheme="minorHAnsi" w:hAnsiTheme="minorHAnsi"/>
        </w:rPr>
      </w:pPr>
    </w:p>
    <w:p w14:paraId="439223F9" w14:textId="77777777" w:rsidR="003A34AF" w:rsidRDefault="003A34AF" w:rsidP="006F7A19">
      <w:pPr>
        <w:rPr>
          <w:rFonts w:asciiTheme="minorHAnsi" w:hAnsiTheme="minorHAnsi"/>
        </w:rPr>
      </w:pPr>
    </w:p>
    <w:p w14:paraId="587ACD97" w14:textId="77777777" w:rsidR="003A34AF" w:rsidRDefault="003A34AF" w:rsidP="006F7A19">
      <w:pPr>
        <w:rPr>
          <w:rFonts w:asciiTheme="minorHAnsi" w:hAnsiTheme="minorHAnsi"/>
        </w:rPr>
      </w:pPr>
    </w:p>
    <w:p w14:paraId="7A2DF44A" w14:textId="77777777" w:rsidR="003A34AF" w:rsidRDefault="003A34AF" w:rsidP="006F7A19">
      <w:pPr>
        <w:rPr>
          <w:rFonts w:asciiTheme="minorHAnsi" w:hAnsiTheme="minorHAnsi"/>
        </w:rPr>
      </w:pPr>
    </w:p>
    <w:p w14:paraId="68D49AE9" w14:textId="77777777" w:rsidR="00E546F9" w:rsidRDefault="00E546F9" w:rsidP="006F7A19">
      <w:pPr>
        <w:rPr>
          <w:rFonts w:asciiTheme="minorHAnsi" w:hAnsiTheme="minorHAnsi"/>
        </w:rPr>
      </w:pPr>
    </w:p>
    <w:p w14:paraId="3F47DC3F" w14:textId="77777777" w:rsidR="00E546F9" w:rsidRDefault="00E546F9" w:rsidP="006F7A19">
      <w:pPr>
        <w:rPr>
          <w:rFonts w:asciiTheme="minorHAnsi" w:hAnsiTheme="minorHAnsi"/>
        </w:rPr>
      </w:pPr>
    </w:p>
    <w:p w14:paraId="42D9438A" w14:textId="77777777" w:rsidR="00E546F9" w:rsidRDefault="00E546F9" w:rsidP="006F7A19">
      <w:pPr>
        <w:rPr>
          <w:rFonts w:asciiTheme="minorHAnsi" w:hAnsiTheme="minorHAnsi"/>
        </w:rPr>
      </w:pPr>
    </w:p>
    <w:p w14:paraId="2400D921" w14:textId="77777777" w:rsidR="00E546F9" w:rsidRDefault="00E546F9" w:rsidP="006F7A19">
      <w:pPr>
        <w:rPr>
          <w:rFonts w:asciiTheme="minorHAnsi" w:hAnsiTheme="minorHAnsi"/>
        </w:rPr>
      </w:pPr>
    </w:p>
    <w:p w14:paraId="4F969237" w14:textId="77777777" w:rsidR="00E546F9" w:rsidRDefault="00E546F9" w:rsidP="006F7A19">
      <w:pPr>
        <w:rPr>
          <w:rFonts w:asciiTheme="minorHAnsi" w:hAnsiTheme="minorHAnsi"/>
        </w:rPr>
      </w:pPr>
    </w:p>
    <w:p w14:paraId="5E742FE8" w14:textId="77777777" w:rsidR="00E546F9" w:rsidRDefault="00E546F9" w:rsidP="006F7A19">
      <w:pPr>
        <w:rPr>
          <w:rFonts w:asciiTheme="minorHAnsi" w:hAnsiTheme="minorHAnsi"/>
        </w:rPr>
      </w:pPr>
    </w:p>
    <w:p w14:paraId="2A5EAEA6" w14:textId="77777777" w:rsidR="00E546F9" w:rsidRDefault="00E546F9" w:rsidP="006F7A19">
      <w:pPr>
        <w:rPr>
          <w:rFonts w:asciiTheme="minorHAnsi" w:hAnsiTheme="minorHAnsi"/>
        </w:rPr>
      </w:pPr>
    </w:p>
    <w:p w14:paraId="0CFEDAD3" w14:textId="77777777" w:rsidR="00E546F9" w:rsidRDefault="00E546F9" w:rsidP="006F7A19">
      <w:pPr>
        <w:rPr>
          <w:rFonts w:asciiTheme="minorHAnsi" w:hAnsiTheme="minorHAnsi"/>
        </w:rPr>
      </w:pPr>
    </w:p>
    <w:p w14:paraId="5001C44D" w14:textId="77777777" w:rsidR="0006456B" w:rsidRDefault="0006456B" w:rsidP="006F7A19">
      <w:pPr>
        <w:rPr>
          <w:rFonts w:asciiTheme="minorHAnsi" w:hAnsiTheme="minorHAnsi"/>
        </w:rPr>
      </w:pPr>
    </w:p>
    <w:p w14:paraId="6ED49CE7" w14:textId="77777777" w:rsidR="003A34AF" w:rsidRDefault="003A34AF" w:rsidP="006F7A19">
      <w:pPr>
        <w:rPr>
          <w:rFonts w:asciiTheme="minorHAnsi" w:hAnsiTheme="minorHAnsi"/>
        </w:rPr>
      </w:pPr>
    </w:p>
    <w:p w14:paraId="281D9284" w14:textId="77777777" w:rsidR="00E546F9" w:rsidRDefault="00E546F9" w:rsidP="006F7A19">
      <w:pPr>
        <w:rPr>
          <w:rFonts w:asciiTheme="minorHAnsi" w:hAnsiTheme="minorHAnsi"/>
          <w:b/>
          <w:u w:val="single"/>
        </w:rPr>
      </w:pPr>
    </w:p>
    <w:p w14:paraId="118A9ED5" w14:textId="77777777" w:rsidR="00E546F9" w:rsidRDefault="00E546F9" w:rsidP="006F7A19">
      <w:pPr>
        <w:rPr>
          <w:rFonts w:asciiTheme="minorHAnsi" w:hAnsiTheme="minorHAnsi"/>
          <w:b/>
          <w:u w:val="single"/>
        </w:rPr>
      </w:pPr>
    </w:p>
    <w:p w14:paraId="0DFC12CB" w14:textId="77777777" w:rsidR="00E546F9" w:rsidRDefault="00E546F9" w:rsidP="006F7A19">
      <w:pPr>
        <w:rPr>
          <w:rFonts w:asciiTheme="minorHAnsi" w:hAnsiTheme="minorHAnsi"/>
          <w:b/>
          <w:u w:val="single"/>
        </w:rPr>
      </w:pPr>
    </w:p>
    <w:p w14:paraId="1A69BF2E" w14:textId="77777777" w:rsidR="00E546F9" w:rsidRDefault="00E546F9" w:rsidP="006F7A19">
      <w:pPr>
        <w:rPr>
          <w:rFonts w:asciiTheme="minorHAnsi" w:hAnsiTheme="minorHAnsi"/>
          <w:b/>
          <w:u w:val="single"/>
        </w:rPr>
      </w:pPr>
    </w:p>
    <w:p w14:paraId="6D944F70" w14:textId="6563E459" w:rsidR="003A34AF" w:rsidRPr="0006456B" w:rsidRDefault="00E546F9" w:rsidP="006F7A19">
      <w:pPr>
        <w:rPr>
          <w:rFonts w:asciiTheme="minorHAnsi" w:hAnsiTheme="minorHAnsi"/>
          <w:b/>
          <w:u w:val="single"/>
        </w:rPr>
      </w:pPr>
      <w:r>
        <w:rPr>
          <w:rFonts w:asciiTheme="minorHAnsi" w:hAnsiTheme="minorHAnsi"/>
          <w:b/>
          <w:u w:val="single"/>
        </w:rPr>
        <w:t>Thursday 26</w:t>
      </w:r>
      <w:r w:rsidRPr="00E546F9">
        <w:rPr>
          <w:rFonts w:asciiTheme="minorHAnsi" w:hAnsiTheme="minorHAnsi"/>
          <w:b/>
          <w:u w:val="single"/>
          <w:vertAlign w:val="superscript"/>
        </w:rPr>
        <w:t>th</w:t>
      </w:r>
      <w:r>
        <w:rPr>
          <w:rFonts w:asciiTheme="minorHAnsi" w:hAnsiTheme="minorHAnsi"/>
          <w:b/>
          <w:u w:val="single"/>
        </w:rPr>
        <w:t xml:space="preserve"> March 2020</w:t>
      </w:r>
    </w:p>
    <w:p w14:paraId="6DB86FE6" w14:textId="77777777" w:rsidR="003A34AF" w:rsidRDefault="003A34AF" w:rsidP="006F7A19">
      <w:pPr>
        <w:rPr>
          <w:rFonts w:asciiTheme="minorHAnsi" w:hAnsiTheme="minorHAnsi"/>
        </w:rPr>
      </w:pPr>
    </w:p>
    <w:p w14:paraId="6029FE3F" w14:textId="19AE8CA9" w:rsidR="00E546F9" w:rsidRDefault="00E546F9" w:rsidP="006F7A19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9:00am: </w:t>
      </w:r>
    </w:p>
    <w:p w14:paraId="4C5F6539" w14:textId="77777777" w:rsidR="00E546F9" w:rsidRDefault="00E546F9" w:rsidP="00E546F9">
      <w:pPr>
        <w:ind w:left="993"/>
        <w:rPr>
          <w:rFonts w:asciiTheme="minorHAnsi" w:hAnsiTheme="minorHAnsi"/>
        </w:rPr>
      </w:pPr>
      <w:r>
        <w:rPr>
          <w:rFonts w:asciiTheme="minorHAnsi" w:hAnsiTheme="minorHAnsi"/>
          <w:b/>
        </w:rPr>
        <w:t xml:space="preserve">Primary </w:t>
      </w:r>
      <w:r w:rsidR="003A34AF">
        <w:rPr>
          <w:rFonts w:asciiTheme="minorHAnsi" w:hAnsiTheme="minorHAnsi"/>
        </w:rPr>
        <w:tab/>
      </w:r>
    </w:p>
    <w:p w14:paraId="57A9C044" w14:textId="02BB2330" w:rsidR="003A34AF" w:rsidRDefault="00E546F9" w:rsidP="00E546F9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>Tara Desai</w:t>
      </w:r>
    </w:p>
    <w:p w14:paraId="15F14D90" w14:textId="77777777" w:rsidR="00E546F9" w:rsidRDefault="00E546F9" w:rsidP="00E546F9">
      <w:pPr>
        <w:ind w:left="993"/>
        <w:rPr>
          <w:rFonts w:asciiTheme="minorHAnsi" w:hAnsiTheme="minorHAnsi"/>
        </w:rPr>
      </w:pPr>
    </w:p>
    <w:p w14:paraId="647988E2" w14:textId="5856F0E1" w:rsidR="00E546F9" w:rsidRDefault="00E546F9" w:rsidP="00E546F9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9:15am: </w:t>
      </w:r>
    </w:p>
    <w:p w14:paraId="25853872" w14:textId="77777777" w:rsidR="00E546F9" w:rsidRDefault="00E546F9" w:rsidP="00E546F9">
      <w:pPr>
        <w:ind w:left="993"/>
        <w:rPr>
          <w:rFonts w:asciiTheme="minorHAnsi" w:hAnsiTheme="minorHAnsi"/>
        </w:rPr>
      </w:pPr>
      <w:r>
        <w:rPr>
          <w:rFonts w:asciiTheme="minorHAnsi" w:hAnsiTheme="minorHAnsi"/>
          <w:b/>
        </w:rPr>
        <w:t xml:space="preserve">Primary </w:t>
      </w:r>
      <w:r>
        <w:rPr>
          <w:rFonts w:asciiTheme="minorHAnsi" w:hAnsiTheme="minorHAnsi"/>
        </w:rPr>
        <w:tab/>
      </w:r>
    </w:p>
    <w:p w14:paraId="02D327F0" w14:textId="7BB7A99F" w:rsidR="00E546F9" w:rsidRDefault="00E546F9" w:rsidP="00E546F9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 xml:space="preserve">Anna </w:t>
      </w:r>
      <w:proofErr w:type="spellStart"/>
      <w:r>
        <w:rPr>
          <w:rFonts w:asciiTheme="minorHAnsi" w:hAnsiTheme="minorHAnsi"/>
        </w:rPr>
        <w:t>Seoyeon</w:t>
      </w:r>
      <w:proofErr w:type="spellEnd"/>
      <w:r>
        <w:rPr>
          <w:rFonts w:asciiTheme="minorHAnsi" w:hAnsiTheme="minorHAnsi"/>
        </w:rPr>
        <w:t xml:space="preserve"> Lee</w:t>
      </w:r>
    </w:p>
    <w:p w14:paraId="33D36126" w14:textId="77777777" w:rsidR="00E546F9" w:rsidRDefault="00E546F9" w:rsidP="00E546F9">
      <w:pPr>
        <w:ind w:left="993"/>
        <w:rPr>
          <w:rFonts w:asciiTheme="minorHAnsi" w:hAnsiTheme="minorHAnsi"/>
        </w:rPr>
      </w:pPr>
    </w:p>
    <w:p w14:paraId="4DB10F4A" w14:textId="1A63DE81" w:rsidR="00E546F9" w:rsidRDefault="00E546F9" w:rsidP="00E546F9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9:30am: </w:t>
      </w:r>
    </w:p>
    <w:p w14:paraId="1CA462D3" w14:textId="77777777" w:rsidR="00E546F9" w:rsidRDefault="00E546F9" w:rsidP="00E546F9">
      <w:pPr>
        <w:ind w:left="993"/>
        <w:rPr>
          <w:rFonts w:asciiTheme="minorHAnsi" w:hAnsiTheme="minorHAnsi"/>
        </w:rPr>
      </w:pPr>
      <w:r>
        <w:rPr>
          <w:rFonts w:asciiTheme="minorHAnsi" w:hAnsiTheme="minorHAnsi"/>
          <w:b/>
        </w:rPr>
        <w:t xml:space="preserve">Primary </w:t>
      </w:r>
      <w:r>
        <w:rPr>
          <w:rFonts w:asciiTheme="minorHAnsi" w:hAnsiTheme="minorHAnsi"/>
        </w:rPr>
        <w:tab/>
      </w:r>
    </w:p>
    <w:p w14:paraId="6970036E" w14:textId="7F0B1375" w:rsidR="00E546F9" w:rsidRDefault="00E546F9" w:rsidP="00E546F9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 xml:space="preserve">Johanna </w:t>
      </w:r>
      <w:proofErr w:type="spellStart"/>
      <w:r>
        <w:rPr>
          <w:rFonts w:asciiTheme="minorHAnsi" w:hAnsiTheme="minorHAnsi"/>
        </w:rPr>
        <w:t>Katzer</w:t>
      </w:r>
      <w:proofErr w:type="spellEnd"/>
    </w:p>
    <w:p w14:paraId="76BB0065" w14:textId="16FA4693" w:rsidR="00E546F9" w:rsidRDefault="00E546F9" w:rsidP="00E546F9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 xml:space="preserve">Clara </w:t>
      </w:r>
      <w:proofErr w:type="spellStart"/>
      <w:r>
        <w:rPr>
          <w:rFonts w:asciiTheme="minorHAnsi" w:hAnsiTheme="minorHAnsi"/>
        </w:rPr>
        <w:t>Secomb</w:t>
      </w:r>
      <w:proofErr w:type="spellEnd"/>
    </w:p>
    <w:p w14:paraId="66F66E81" w14:textId="27F338C9" w:rsidR="00E546F9" w:rsidRDefault="00E546F9" w:rsidP="00E546F9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>Lauren Yong</w:t>
      </w:r>
    </w:p>
    <w:p w14:paraId="1A72249C" w14:textId="0BCCF471" w:rsidR="00E546F9" w:rsidRDefault="00E546F9" w:rsidP="00E546F9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 xml:space="preserve">Anne-Sophie </w:t>
      </w:r>
      <w:proofErr w:type="spellStart"/>
      <w:r>
        <w:rPr>
          <w:rFonts w:asciiTheme="minorHAnsi" w:hAnsiTheme="minorHAnsi"/>
        </w:rPr>
        <w:t>Duijm</w:t>
      </w:r>
      <w:proofErr w:type="spellEnd"/>
    </w:p>
    <w:p w14:paraId="24FCCBDA" w14:textId="77777777" w:rsidR="00E546F9" w:rsidRDefault="00E546F9" w:rsidP="00E546F9">
      <w:pPr>
        <w:rPr>
          <w:rFonts w:asciiTheme="minorHAnsi" w:hAnsiTheme="minorHAnsi"/>
        </w:rPr>
      </w:pPr>
    </w:p>
    <w:p w14:paraId="011BBDC9" w14:textId="045BAA86" w:rsidR="00E546F9" w:rsidRDefault="00E546F9" w:rsidP="00E546F9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9:55am: </w:t>
      </w:r>
    </w:p>
    <w:p w14:paraId="204C7A00" w14:textId="7413102F" w:rsidR="00E546F9" w:rsidRDefault="00E546F9" w:rsidP="00E546F9">
      <w:pPr>
        <w:ind w:left="993"/>
        <w:rPr>
          <w:rFonts w:asciiTheme="minorHAnsi" w:hAnsiTheme="minorHAnsi"/>
        </w:rPr>
      </w:pPr>
      <w:r>
        <w:rPr>
          <w:rFonts w:asciiTheme="minorHAnsi" w:hAnsiTheme="minorHAnsi"/>
          <w:b/>
        </w:rPr>
        <w:t xml:space="preserve">Pre-Primary </w:t>
      </w:r>
      <w:r>
        <w:rPr>
          <w:rFonts w:asciiTheme="minorHAnsi" w:hAnsiTheme="minorHAnsi"/>
        </w:rPr>
        <w:tab/>
      </w:r>
    </w:p>
    <w:p w14:paraId="30F10B66" w14:textId="0ECC04D6" w:rsidR="00E546F9" w:rsidRDefault="00E546F9" w:rsidP="00E546F9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>Lily Piper</w:t>
      </w:r>
    </w:p>
    <w:p w14:paraId="10224C0B" w14:textId="58DC6976" w:rsidR="00E546F9" w:rsidRDefault="00E546F9" w:rsidP="00E546F9">
      <w:pPr>
        <w:ind w:left="993"/>
        <w:rPr>
          <w:rFonts w:asciiTheme="minorHAnsi" w:hAnsiTheme="minorHAnsi"/>
        </w:rPr>
      </w:pPr>
      <w:proofErr w:type="spellStart"/>
      <w:r>
        <w:rPr>
          <w:rFonts w:asciiTheme="minorHAnsi" w:hAnsiTheme="minorHAnsi"/>
        </w:rPr>
        <w:t>Ayla</w:t>
      </w:r>
      <w:proofErr w:type="spellEnd"/>
      <w:r>
        <w:rPr>
          <w:rFonts w:asciiTheme="minorHAnsi" w:hAnsiTheme="minorHAnsi"/>
        </w:rPr>
        <w:t xml:space="preserve"> </w:t>
      </w:r>
      <w:proofErr w:type="spellStart"/>
      <w:r>
        <w:rPr>
          <w:rFonts w:asciiTheme="minorHAnsi" w:hAnsiTheme="minorHAnsi"/>
        </w:rPr>
        <w:t>Kalimi</w:t>
      </w:r>
      <w:proofErr w:type="spellEnd"/>
    </w:p>
    <w:p w14:paraId="43E23A1E" w14:textId="5707DC20" w:rsidR="00E546F9" w:rsidRDefault="00E546F9" w:rsidP="00E546F9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 xml:space="preserve">Clara Tan </w:t>
      </w:r>
    </w:p>
    <w:p w14:paraId="1AC6C888" w14:textId="58AB30B9" w:rsidR="00E546F9" w:rsidRDefault="00E546F9" w:rsidP="00E546F9">
      <w:pPr>
        <w:ind w:left="993"/>
        <w:rPr>
          <w:rFonts w:asciiTheme="minorHAnsi" w:hAnsiTheme="minorHAnsi"/>
        </w:rPr>
      </w:pPr>
      <w:proofErr w:type="spellStart"/>
      <w:r>
        <w:rPr>
          <w:rFonts w:asciiTheme="minorHAnsi" w:hAnsiTheme="minorHAnsi"/>
        </w:rPr>
        <w:t>Ananya</w:t>
      </w:r>
      <w:proofErr w:type="spellEnd"/>
      <w:r>
        <w:rPr>
          <w:rFonts w:asciiTheme="minorHAnsi" w:hAnsiTheme="minorHAnsi"/>
        </w:rPr>
        <w:t xml:space="preserve"> </w:t>
      </w:r>
      <w:proofErr w:type="spellStart"/>
      <w:r>
        <w:rPr>
          <w:rFonts w:asciiTheme="minorHAnsi" w:hAnsiTheme="minorHAnsi"/>
        </w:rPr>
        <w:t>Kartik</w:t>
      </w:r>
      <w:proofErr w:type="spellEnd"/>
    </w:p>
    <w:p w14:paraId="6394A5D8" w14:textId="3F6891C2" w:rsidR="00E546F9" w:rsidRDefault="00E546F9" w:rsidP="00E546F9">
      <w:pPr>
        <w:ind w:left="993"/>
        <w:rPr>
          <w:rFonts w:asciiTheme="minorHAnsi" w:hAnsiTheme="minorHAnsi"/>
        </w:rPr>
      </w:pPr>
      <w:proofErr w:type="spellStart"/>
      <w:r>
        <w:rPr>
          <w:rFonts w:asciiTheme="minorHAnsi" w:hAnsiTheme="minorHAnsi"/>
        </w:rPr>
        <w:t>Ainsley</w:t>
      </w:r>
      <w:proofErr w:type="spellEnd"/>
      <w:r>
        <w:rPr>
          <w:rFonts w:asciiTheme="minorHAnsi" w:hAnsiTheme="minorHAnsi"/>
        </w:rPr>
        <w:t xml:space="preserve"> Ong </w:t>
      </w:r>
      <w:r>
        <w:rPr>
          <w:rFonts w:asciiTheme="minorHAnsi" w:hAnsiTheme="minorHAnsi"/>
        </w:rPr>
        <w:br/>
      </w:r>
    </w:p>
    <w:p w14:paraId="10AB0523" w14:textId="4BA977DF" w:rsidR="00E546F9" w:rsidRDefault="00E546F9" w:rsidP="00E546F9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10:25am: </w:t>
      </w:r>
    </w:p>
    <w:p w14:paraId="0BF0BBED" w14:textId="77777777" w:rsidR="00E546F9" w:rsidRDefault="00E546F9" w:rsidP="00E546F9">
      <w:pPr>
        <w:ind w:left="993"/>
        <w:rPr>
          <w:rFonts w:asciiTheme="minorHAnsi" w:hAnsiTheme="minorHAnsi"/>
        </w:rPr>
      </w:pPr>
      <w:r>
        <w:rPr>
          <w:rFonts w:asciiTheme="minorHAnsi" w:hAnsiTheme="minorHAnsi"/>
          <w:b/>
        </w:rPr>
        <w:t xml:space="preserve">Pre-Primary </w:t>
      </w:r>
      <w:r>
        <w:rPr>
          <w:rFonts w:asciiTheme="minorHAnsi" w:hAnsiTheme="minorHAnsi"/>
        </w:rPr>
        <w:tab/>
      </w:r>
    </w:p>
    <w:p w14:paraId="68274B71" w14:textId="6EDC9916" w:rsidR="00E546F9" w:rsidRDefault="00E546F9" w:rsidP="00E546F9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>Victoria McWilliams</w:t>
      </w:r>
    </w:p>
    <w:p w14:paraId="196C67F3" w14:textId="68A0D1C2" w:rsidR="00E546F9" w:rsidRDefault="00E546F9" w:rsidP="00E546F9">
      <w:pPr>
        <w:ind w:left="993"/>
        <w:rPr>
          <w:rFonts w:asciiTheme="minorHAnsi" w:hAnsiTheme="minorHAnsi"/>
        </w:rPr>
      </w:pPr>
      <w:proofErr w:type="spellStart"/>
      <w:r>
        <w:rPr>
          <w:rFonts w:asciiTheme="minorHAnsi" w:hAnsiTheme="minorHAnsi"/>
        </w:rPr>
        <w:t>Anika</w:t>
      </w:r>
      <w:proofErr w:type="spellEnd"/>
      <w:r>
        <w:rPr>
          <w:rFonts w:asciiTheme="minorHAnsi" w:hAnsiTheme="minorHAnsi"/>
        </w:rPr>
        <w:t xml:space="preserve"> Schneider</w:t>
      </w:r>
    </w:p>
    <w:p w14:paraId="1FE9D519" w14:textId="04624DC7" w:rsidR="00E546F9" w:rsidRDefault="00E546F9" w:rsidP="00E546F9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 xml:space="preserve">Amaya </w:t>
      </w:r>
      <w:proofErr w:type="spellStart"/>
      <w:r>
        <w:rPr>
          <w:rFonts w:asciiTheme="minorHAnsi" w:hAnsiTheme="minorHAnsi"/>
        </w:rPr>
        <w:t>Dissanayake</w:t>
      </w:r>
      <w:proofErr w:type="spellEnd"/>
      <w:r>
        <w:rPr>
          <w:rFonts w:asciiTheme="minorHAnsi" w:hAnsiTheme="minorHAnsi"/>
        </w:rPr>
        <w:t xml:space="preserve"> </w:t>
      </w:r>
      <w:proofErr w:type="spellStart"/>
      <w:r>
        <w:rPr>
          <w:rFonts w:asciiTheme="minorHAnsi" w:hAnsiTheme="minorHAnsi"/>
        </w:rPr>
        <w:t>Rooke</w:t>
      </w:r>
      <w:proofErr w:type="spellEnd"/>
    </w:p>
    <w:p w14:paraId="7C9BE9B9" w14:textId="430E3E75" w:rsidR="00E546F9" w:rsidRDefault="00E546F9" w:rsidP="00E546F9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 xml:space="preserve">Aurelia </w:t>
      </w:r>
      <w:proofErr w:type="spellStart"/>
      <w:r>
        <w:rPr>
          <w:rFonts w:asciiTheme="minorHAnsi" w:hAnsiTheme="minorHAnsi"/>
        </w:rPr>
        <w:t>Sjoberg-Gao</w:t>
      </w:r>
      <w:proofErr w:type="spellEnd"/>
    </w:p>
    <w:p w14:paraId="4A4E909A" w14:textId="66112DB4" w:rsidR="00E546F9" w:rsidRDefault="00E546F9" w:rsidP="00E546F9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>Clara Grant</w:t>
      </w:r>
    </w:p>
    <w:p w14:paraId="147EF888" w14:textId="4B18311E" w:rsidR="00E546F9" w:rsidRDefault="00E546F9" w:rsidP="00E546F9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 xml:space="preserve">Mila Van </w:t>
      </w:r>
      <w:proofErr w:type="spellStart"/>
      <w:r>
        <w:rPr>
          <w:rFonts w:asciiTheme="minorHAnsi" w:hAnsiTheme="minorHAnsi"/>
        </w:rPr>
        <w:t>Herk</w:t>
      </w:r>
      <w:proofErr w:type="spellEnd"/>
      <w:r>
        <w:rPr>
          <w:rFonts w:asciiTheme="minorHAnsi" w:hAnsiTheme="minorHAnsi"/>
        </w:rPr>
        <w:t xml:space="preserve"> </w:t>
      </w:r>
    </w:p>
    <w:p w14:paraId="25A4FA15" w14:textId="77777777" w:rsidR="00E546F9" w:rsidRDefault="00E546F9" w:rsidP="00E546F9">
      <w:pPr>
        <w:ind w:left="993"/>
        <w:rPr>
          <w:rFonts w:asciiTheme="minorHAnsi" w:hAnsiTheme="minorHAnsi"/>
        </w:rPr>
      </w:pPr>
    </w:p>
    <w:p w14:paraId="2FDD2609" w14:textId="6177797F" w:rsidR="00E546F9" w:rsidRDefault="00E546F9" w:rsidP="00E546F9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10:55am: </w:t>
      </w:r>
    </w:p>
    <w:p w14:paraId="5208F80B" w14:textId="33C30152" w:rsidR="00E546F9" w:rsidRDefault="00E546F9" w:rsidP="00E546F9">
      <w:pPr>
        <w:ind w:left="993"/>
        <w:rPr>
          <w:rFonts w:asciiTheme="minorHAnsi" w:hAnsiTheme="minorHAnsi"/>
        </w:rPr>
      </w:pPr>
      <w:r>
        <w:rPr>
          <w:rFonts w:asciiTheme="minorHAnsi" w:hAnsiTheme="minorHAnsi"/>
          <w:b/>
        </w:rPr>
        <w:t xml:space="preserve">Grade 1 </w:t>
      </w:r>
    </w:p>
    <w:p w14:paraId="3658114B" w14:textId="2807EC4C" w:rsidR="00E546F9" w:rsidRDefault="00E546F9" w:rsidP="00E546F9">
      <w:pPr>
        <w:ind w:left="993"/>
        <w:rPr>
          <w:rFonts w:asciiTheme="minorHAnsi" w:hAnsiTheme="minorHAnsi"/>
        </w:rPr>
      </w:pPr>
      <w:proofErr w:type="spellStart"/>
      <w:r>
        <w:rPr>
          <w:rFonts w:asciiTheme="minorHAnsi" w:hAnsiTheme="minorHAnsi"/>
        </w:rPr>
        <w:t>Ayla</w:t>
      </w:r>
      <w:proofErr w:type="spellEnd"/>
      <w:r w:rsidR="00A16FDC">
        <w:rPr>
          <w:rFonts w:asciiTheme="minorHAnsi" w:hAnsiTheme="minorHAnsi"/>
        </w:rPr>
        <w:t xml:space="preserve"> </w:t>
      </w:r>
      <w:proofErr w:type="spellStart"/>
      <w:r w:rsidR="00A16FDC">
        <w:rPr>
          <w:rFonts w:asciiTheme="minorHAnsi" w:hAnsiTheme="minorHAnsi"/>
        </w:rPr>
        <w:t>Liem</w:t>
      </w:r>
      <w:proofErr w:type="spellEnd"/>
      <w:r>
        <w:rPr>
          <w:rFonts w:asciiTheme="minorHAnsi" w:hAnsiTheme="minorHAnsi"/>
        </w:rPr>
        <w:t xml:space="preserve"> Bower</w:t>
      </w:r>
    </w:p>
    <w:p w14:paraId="078B4699" w14:textId="0A4DAFC4" w:rsidR="00E546F9" w:rsidRDefault="00E546F9" w:rsidP="00E546F9">
      <w:pPr>
        <w:ind w:left="993"/>
        <w:rPr>
          <w:rFonts w:asciiTheme="minorHAnsi" w:hAnsiTheme="minorHAnsi"/>
        </w:rPr>
      </w:pPr>
      <w:proofErr w:type="spellStart"/>
      <w:r>
        <w:rPr>
          <w:rFonts w:asciiTheme="minorHAnsi" w:hAnsiTheme="minorHAnsi"/>
        </w:rPr>
        <w:t>Soveig</w:t>
      </w:r>
      <w:proofErr w:type="spellEnd"/>
      <w:r>
        <w:rPr>
          <w:rFonts w:asciiTheme="minorHAnsi" w:hAnsiTheme="minorHAnsi"/>
        </w:rPr>
        <w:t xml:space="preserve"> </w:t>
      </w:r>
      <w:proofErr w:type="spellStart"/>
      <w:r>
        <w:rPr>
          <w:rFonts w:asciiTheme="minorHAnsi" w:hAnsiTheme="minorHAnsi"/>
        </w:rPr>
        <w:t>Stampe</w:t>
      </w:r>
      <w:proofErr w:type="spellEnd"/>
      <w:r>
        <w:rPr>
          <w:rFonts w:asciiTheme="minorHAnsi" w:hAnsiTheme="minorHAnsi"/>
        </w:rPr>
        <w:t xml:space="preserve"> </w:t>
      </w:r>
      <w:proofErr w:type="spellStart"/>
      <w:r>
        <w:rPr>
          <w:rFonts w:asciiTheme="minorHAnsi" w:hAnsiTheme="minorHAnsi"/>
        </w:rPr>
        <w:t>Petersson</w:t>
      </w:r>
      <w:proofErr w:type="spellEnd"/>
    </w:p>
    <w:p w14:paraId="39B506B5" w14:textId="025ECF91" w:rsidR="00E546F9" w:rsidRDefault="00E546F9" w:rsidP="00E546F9">
      <w:pPr>
        <w:ind w:left="993"/>
        <w:rPr>
          <w:rFonts w:asciiTheme="minorHAnsi" w:hAnsiTheme="minorHAnsi"/>
        </w:rPr>
      </w:pPr>
      <w:proofErr w:type="spellStart"/>
      <w:r>
        <w:rPr>
          <w:rFonts w:asciiTheme="minorHAnsi" w:hAnsiTheme="minorHAnsi"/>
        </w:rPr>
        <w:t>Olivette</w:t>
      </w:r>
      <w:proofErr w:type="spellEnd"/>
      <w:r>
        <w:rPr>
          <w:rFonts w:asciiTheme="minorHAnsi" w:hAnsiTheme="minorHAnsi"/>
        </w:rPr>
        <w:t xml:space="preserve"> Vu</w:t>
      </w:r>
    </w:p>
    <w:p w14:paraId="6F3A6075" w14:textId="77777777" w:rsidR="00E546F9" w:rsidRDefault="00E546F9" w:rsidP="00E546F9">
      <w:pPr>
        <w:ind w:left="993"/>
        <w:rPr>
          <w:rFonts w:asciiTheme="minorHAnsi" w:hAnsiTheme="minorHAnsi"/>
        </w:rPr>
      </w:pPr>
    </w:p>
    <w:p w14:paraId="06846EC9" w14:textId="08F792C5" w:rsidR="00E546F9" w:rsidRDefault="00E546F9" w:rsidP="00E546F9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11:10am: </w:t>
      </w:r>
    </w:p>
    <w:p w14:paraId="219AD8E8" w14:textId="77777777" w:rsidR="00E546F9" w:rsidRDefault="00E546F9" w:rsidP="00E546F9">
      <w:pPr>
        <w:ind w:left="993"/>
        <w:rPr>
          <w:rFonts w:asciiTheme="minorHAnsi" w:hAnsiTheme="minorHAnsi"/>
        </w:rPr>
      </w:pPr>
      <w:r>
        <w:rPr>
          <w:rFonts w:asciiTheme="minorHAnsi" w:hAnsiTheme="minorHAnsi"/>
          <w:b/>
        </w:rPr>
        <w:t xml:space="preserve">Grade 1 </w:t>
      </w:r>
    </w:p>
    <w:p w14:paraId="71CBFA7C" w14:textId="7F91BE15" w:rsidR="00E546F9" w:rsidRDefault="00E546F9" w:rsidP="00E546F9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>Elena Wooden</w:t>
      </w:r>
    </w:p>
    <w:p w14:paraId="7BBC3D89" w14:textId="57CF780F" w:rsidR="00E546F9" w:rsidRDefault="00E546F9" w:rsidP="00E546F9">
      <w:pPr>
        <w:ind w:left="993"/>
        <w:rPr>
          <w:rFonts w:asciiTheme="minorHAnsi" w:hAnsiTheme="minorHAnsi"/>
        </w:rPr>
      </w:pPr>
      <w:proofErr w:type="spellStart"/>
      <w:r>
        <w:rPr>
          <w:rFonts w:asciiTheme="minorHAnsi" w:hAnsiTheme="minorHAnsi"/>
        </w:rPr>
        <w:lastRenderedPageBreak/>
        <w:t>Kashish</w:t>
      </w:r>
      <w:proofErr w:type="spellEnd"/>
      <w:r>
        <w:rPr>
          <w:rFonts w:asciiTheme="minorHAnsi" w:hAnsiTheme="minorHAnsi"/>
        </w:rPr>
        <w:t xml:space="preserve"> Gupta</w:t>
      </w:r>
    </w:p>
    <w:p w14:paraId="15361BA6" w14:textId="05E76319" w:rsidR="00E546F9" w:rsidRDefault="00E546F9" w:rsidP="00E546F9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 xml:space="preserve">Gabrielle Tan </w:t>
      </w:r>
    </w:p>
    <w:p w14:paraId="54EC3CDA" w14:textId="32478197" w:rsidR="00E546F9" w:rsidRDefault="00E546F9" w:rsidP="00E546F9">
      <w:pPr>
        <w:ind w:left="993"/>
        <w:rPr>
          <w:rFonts w:asciiTheme="minorHAnsi" w:hAnsiTheme="minorHAnsi"/>
        </w:rPr>
      </w:pPr>
      <w:proofErr w:type="spellStart"/>
      <w:r>
        <w:rPr>
          <w:rFonts w:asciiTheme="minorHAnsi" w:hAnsiTheme="minorHAnsi"/>
        </w:rPr>
        <w:t>Verena</w:t>
      </w:r>
      <w:proofErr w:type="spellEnd"/>
      <w:r>
        <w:rPr>
          <w:rFonts w:asciiTheme="minorHAnsi" w:hAnsiTheme="minorHAnsi"/>
        </w:rPr>
        <w:t xml:space="preserve"> Chen </w:t>
      </w:r>
    </w:p>
    <w:p w14:paraId="4E1DDD02" w14:textId="0357C2F8" w:rsidR="00E546F9" w:rsidRDefault="00E546F9" w:rsidP="00E546F9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11:45am: </w:t>
      </w:r>
    </w:p>
    <w:p w14:paraId="6AB47243" w14:textId="77777777" w:rsidR="00E546F9" w:rsidRDefault="00E546F9" w:rsidP="00E546F9">
      <w:pPr>
        <w:ind w:left="993"/>
        <w:rPr>
          <w:rFonts w:asciiTheme="minorHAnsi" w:hAnsiTheme="minorHAnsi"/>
        </w:rPr>
      </w:pPr>
      <w:r>
        <w:rPr>
          <w:rFonts w:asciiTheme="minorHAnsi" w:hAnsiTheme="minorHAnsi"/>
          <w:b/>
        </w:rPr>
        <w:t xml:space="preserve">Grade 1 </w:t>
      </w:r>
    </w:p>
    <w:p w14:paraId="0D237736" w14:textId="752CB8E3" w:rsidR="00E546F9" w:rsidRDefault="00E546F9" w:rsidP="00E546F9">
      <w:pPr>
        <w:ind w:left="993"/>
        <w:rPr>
          <w:rFonts w:asciiTheme="minorHAnsi" w:hAnsiTheme="minorHAnsi"/>
        </w:rPr>
      </w:pPr>
      <w:proofErr w:type="spellStart"/>
      <w:r>
        <w:rPr>
          <w:rFonts w:asciiTheme="minorHAnsi" w:hAnsiTheme="minorHAnsi"/>
        </w:rPr>
        <w:t>Anjalee</w:t>
      </w:r>
      <w:proofErr w:type="spellEnd"/>
      <w:r>
        <w:rPr>
          <w:rFonts w:asciiTheme="minorHAnsi" w:hAnsiTheme="minorHAnsi"/>
        </w:rPr>
        <w:t xml:space="preserve"> </w:t>
      </w:r>
      <w:proofErr w:type="spellStart"/>
      <w:r>
        <w:rPr>
          <w:rFonts w:asciiTheme="minorHAnsi" w:hAnsiTheme="minorHAnsi"/>
        </w:rPr>
        <w:t>Iyer</w:t>
      </w:r>
      <w:proofErr w:type="spellEnd"/>
    </w:p>
    <w:p w14:paraId="7778ED18" w14:textId="3FEFF314" w:rsidR="00E546F9" w:rsidRDefault="00E546F9" w:rsidP="00E546F9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 xml:space="preserve">Eva </w:t>
      </w:r>
      <w:proofErr w:type="spellStart"/>
      <w:r>
        <w:rPr>
          <w:rFonts w:asciiTheme="minorHAnsi" w:hAnsiTheme="minorHAnsi"/>
        </w:rPr>
        <w:t>Maneval</w:t>
      </w:r>
      <w:proofErr w:type="spellEnd"/>
      <w:r>
        <w:rPr>
          <w:rFonts w:asciiTheme="minorHAnsi" w:hAnsiTheme="minorHAnsi"/>
        </w:rPr>
        <w:t xml:space="preserve"> </w:t>
      </w:r>
    </w:p>
    <w:p w14:paraId="4FBDD061" w14:textId="6F9C2B93" w:rsidR="00E546F9" w:rsidRDefault="00E546F9" w:rsidP="00E546F9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>Annabel Leong</w:t>
      </w:r>
    </w:p>
    <w:p w14:paraId="734D17EF" w14:textId="3394ECB6" w:rsidR="00E546F9" w:rsidRDefault="00E546F9" w:rsidP="00E546F9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 xml:space="preserve">Maya </w:t>
      </w:r>
      <w:r w:rsidR="00D7702D">
        <w:rPr>
          <w:rFonts w:asciiTheme="minorHAnsi" w:hAnsiTheme="minorHAnsi"/>
        </w:rPr>
        <w:t>Levitt</w:t>
      </w:r>
    </w:p>
    <w:p w14:paraId="5352D9A3" w14:textId="77777777" w:rsidR="00897EE2" w:rsidRDefault="00897EE2" w:rsidP="00E546F9">
      <w:pPr>
        <w:ind w:left="993"/>
        <w:rPr>
          <w:rFonts w:asciiTheme="minorHAnsi" w:hAnsiTheme="minorHAnsi"/>
        </w:rPr>
      </w:pPr>
    </w:p>
    <w:p w14:paraId="7C11FD05" w14:textId="272670E3" w:rsidR="00897EE2" w:rsidRDefault="00897EE2" w:rsidP="00897EE2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12:20pm: </w:t>
      </w:r>
    </w:p>
    <w:p w14:paraId="59249310" w14:textId="199240D7" w:rsidR="00897EE2" w:rsidRDefault="00897EE2" w:rsidP="00897EE2">
      <w:pPr>
        <w:ind w:left="993"/>
        <w:rPr>
          <w:rFonts w:asciiTheme="minorHAnsi" w:hAnsiTheme="minorHAnsi"/>
        </w:rPr>
      </w:pPr>
      <w:r>
        <w:rPr>
          <w:rFonts w:asciiTheme="minorHAnsi" w:hAnsiTheme="minorHAnsi"/>
          <w:b/>
        </w:rPr>
        <w:t xml:space="preserve">Grade </w:t>
      </w:r>
      <w:r w:rsidR="00C51B28">
        <w:rPr>
          <w:rFonts w:asciiTheme="minorHAnsi" w:hAnsiTheme="minorHAnsi"/>
          <w:b/>
        </w:rPr>
        <w:t>2</w:t>
      </w:r>
      <w:r>
        <w:rPr>
          <w:rFonts w:asciiTheme="minorHAnsi" w:hAnsiTheme="minorHAnsi"/>
          <w:b/>
        </w:rPr>
        <w:t xml:space="preserve"> </w:t>
      </w:r>
    </w:p>
    <w:p w14:paraId="32EB2FD0" w14:textId="74B52A6A" w:rsidR="00897EE2" w:rsidRDefault="00C51B28" w:rsidP="00897EE2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 xml:space="preserve">Charlotte Prosser </w:t>
      </w:r>
    </w:p>
    <w:p w14:paraId="2AEE3F2F" w14:textId="77777777" w:rsidR="00C51B28" w:rsidRDefault="00C51B28" w:rsidP="00897EE2">
      <w:pPr>
        <w:ind w:left="993"/>
        <w:rPr>
          <w:rFonts w:asciiTheme="minorHAnsi" w:hAnsiTheme="minorHAnsi"/>
        </w:rPr>
      </w:pPr>
    </w:p>
    <w:p w14:paraId="7C5915C4" w14:textId="4DD450FF" w:rsidR="00C51B28" w:rsidRDefault="00C51B28" w:rsidP="00C51B28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12:35pm: </w:t>
      </w:r>
    </w:p>
    <w:p w14:paraId="00A50B80" w14:textId="77777777" w:rsidR="00C51B28" w:rsidRDefault="00C51B28" w:rsidP="00C51B28">
      <w:pPr>
        <w:ind w:left="993"/>
        <w:rPr>
          <w:rFonts w:asciiTheme="minorHAnsi" w:hAnsiTheme="minorHAnsi"/>
        </w:rPr>
      </w:pPr>
      <w:r>
        <w:rPr>
          <w:rFonts w:asciiTheme="minorHAnsi" w:hAnsiTheme="minorHAnsi"/>
          <w:b/>
        </w:rPr>
        <w:t xml:space="preserve">Grade 2 </w:t>
      </w:r>
    </w:p>
    <w:p w14:paraId="56B6D463" w14:textId="4330202E" w:rsidR="00C51B28" w:rsidRDefault="00C51B28" w:rsidP="00C51B28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 xml:space="preserve">Katie Walsh </w:t>
      </w:r>
      <w:r>
        <w:rPr>
          <w:rFonts w:asciiTheme="minorHAnsi" w:hAnsiTheme="minorHAnsi"/>
        </w:rPr>
        <w:br/>
      </w:r>
    </w:p>
    <w:p w14:paraId="2575CD6A" w14:textId="053C17CF" w:rsidR="00C51B28" w:rsidRDefault="00C51B28" w:rsidP="00C51B28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12:50pm: </w:t>
      </w:r>
    </w:p>
    <w:p w14:paraId="33561D12" w14:textId="71A672C5" w:rsidR="00C51B28" w:rsidRDefault="00C51B28" w:rsidP="00C51B28">
      <w:pPr>
        <w:ind w:left="993"/>
        <w:rPr>
          <w:rFonts w:asciiTheme="minorHAnsi" w:hAnsiTheme="minorHAnsi"/>
        </w:rPr>
      </w:pPr>
      <w:r>
        <w:rPr>
          <w:rFonts w:asciiTheme="minorHAnsi" w:hAnsiTheme="minorHAnsi"/>
          <w:b/>
        </w:rPr>
        <w:t>Grade 2</w:t>
      </w:r>
    </w:p>
    <w:p w14:paraId="09A612E9" w14:textId="7349D85B" w:rsidR="00C51B28" w:rsidRDefault="00C51B28" w:rsidP="00C51B28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 xml:space="preserve">Victoria </w:t>
      </w:r>
      <w:r w:rsidR="00D7702D">
        <w:rPr>
          <w:rFonts w:asciiTheme="minorHAnsi" w:hAnsiTheme="minorHAnsi"/>
        </w:rPr>
        <w:t>Rodrigues-</w:t>
      </w:r>
      <w:proofErr w:type="spellStart"/>
      <w:r>
        <w:rPr>
          <w:rFonts w:asciiTheme="minorHAnsi" w:hAnsiTheme="minorHAnsi"/>
        </w:rPr>
        <w:t>Tsumoto</w:t>
      </w:r>
      <w:proofErr w:type="spellEnd"/>
    </w:p>
    <w:p w14:paraId="71CA51A0" w14:textId="101FA161" w:rsidR="00C51B28" w:rsidRDefault="00C51B28" w:rsidP="00C51B28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>Margaret Ingram</w:t>
      </w:r>
    </w:p>
    <w:p w14:paraId="184AFEDA" w14:textId="1F79A0BC" w:rsidR="00C51B28" w:rsidRDefault="00C51B28" w:rsidP="00C51B28">
      <w:pPr>
        <w:ind w:left="993"/>
        <w:rPr>
          <w:rFonts w:asciiTheme="minorHAnsi" w:hAnsiTheme="minorHAnsi"/>
        </w:rPr>
      </w:pPr>
      <w:proofErr w:type="spellStart"/>
      <w:r>
        <w:rPr>
          <w:rFonts w:asciiTheme="minorHAnsi" w:hAnsiTheme="minorHAnsi"/>
        </w:rPr>
        <w:t>Julianna</w:t>
      </w:r>
      <w:proofErr w:type="spellEnd"/>
      <w:r>
        <w:rPr>
          <w:rFonts w:asciiTheme="minorHAnsi" w:hAnsiTheme="minorHAnsi"/>
        </w:rPr>
        <w:t xml:space="preserve"> Ingram </w:t>
      </w:r>
    </w:p>
    <w:p w14:paraId="18180A0A" w14:textId="6D45EEE2" w:rsidR="00C51B28" w:rsidRDefault="00C51B28" w:rsidP="00C51B28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 xml:space="preserve">Luna </w:t>
      </w:r>
      <w:proofErr w:type="spellStart"/>
      <w:r>
        <w:rPr>
          <w:rFonts w:asciiTheme="minorHAnsi" w:hAnsiTheme="minorHAnsi"/>
        </w:rPr>
        <w:t>Gormand</w:t>
      </w:r>
      <w:proofErr w:type="spellEnd"/>
    </w:p>
    <w:p w14:paraId="439199F4" w14:textId="77777777" w:rsidR="00C51B28" w:rsidRDefault="00C51B28" w:rsidP="00C51B28">
      <w:pPr>
        <w:ind w:left="993"/>
        <w:rPr>
          <w:rFonts w:asciiTheme="minorHAnsi" w:hAnsiTheme="minorHAnsi"/>
        </w:rPr>
      </w:pPr>
    </w:p>
    <w:p w14:paraId="050EF81C" w14:textId="0D39BBAC" w:rsidR="00C51B28" w:rsidRDefault="00C51B28" w:rsidP="00C51B28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1:45pm: </w:t>
      </w:r>
    </w:p>
    <w:p w14:paraId="2A50EFF0" w14:textId="773EA2C5" w:rsidR="00C51B28" w:rsidRDefault="00C51B28" w:rsidP="00C51B28">
      <w:pPr>
        <w:ind w:left="993"/>
        <w:rPr>
          <w:rFonts w:asciiTheme="minorHAnsi" w:hAnsiTheme="minorHAnsi"/>
        </w:rPr>
      </w:pPr>
      <w:r>
        <w:rPr>
          <w:rFonts w:asciiTheme="minorHAnsi" w:hAnsiTheme="minorHAnsi"/>
          <w:b/>
        </w:rPr>
        <w:t>Grade 3</w:t>
      </w:r>
    </w:p>
    <w:p w14:paraId="43CC0600" w14:textId="19803CE7" w:rsidR="00C51B28" w:rsidRDefault="00D7702D" w:rsidP="00C51B28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 xml:space="preserve">Felicia van </w:t>
      </w:r>
      <w:proofErr w:type="spellStart"/>
      <w:r>
        <w:rPr>
          <w:rFonts w:asciiTheme="minorHAnsi" w:hAnsiTheme="minorHAnsi"/>
        </w:rPr>
        <w:t>Oortmers</w:t>
      </w:r>
      <w:r w:rsidR="00C51B28">
        <w:rPr>
          <w:rFonts w:asciiTheme="minorHAnsi" w:hAnsiTheme="minorHAnsi"/>
        </w:rPr>
        <w:t>sen</w:t>
      </w:r>
      <w:proofErr w:type="spellEnd"/>
    </w:p>
    <w:p w14:paraId="5C4C1822" w14:textId="29605B70" w:rsidR="00C51B28" w:rsidRDefault="00C51B28" w:rsidP="00C51B28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 xml:space="preserve">Thelma </w:t>
      </w:r>
      <w:proofErr w:type="spellStart"/>
      <w:r>
        <w:rPr>
          <w:rFonts w:asciiTheme="minorHAnsi" w:hAnsiTheme="minorHAnsi"/>
        </w:rPr>
        <w:t>Gormand</w:t>
      </w:r>
      <w:proofErr w:type="spellEnd"/>
    </w:p>
    <w:p w14:paraId="5A520CB4" w14:textId="77777777" w:rsidR="00C51B28" w:rsidRDefault="00C51B28" w:rsidP="00C51B28">
      <w:pPr>
        <w:ind w:left="993"/>
        <w:rPr>
          <w:rFonts w:asciiTheme="minorHAnsi" w:hAnsiTheme="minorHAnsi"/>
        </w:rPr>
      </w:pPr>
    </w:p>
    <w:p w14:paraId="5288A338" w14:textId="72678D03" w:rsidR="00C51B28" w:rsidRDefault="00C51B28" w:rsidP="00C51B28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2:10pm:</w:t>
      </w:r>
    </w:p>
    <w:p w14:paraId="5EEA7136" w14:textId="38F74C96" w:rsidR="00C51B28" w:rsidRDefault="00C51B28" w:rsidP="00C51B28">
      <w:pPr>
        <w:ind w:left="993"/>
        <w:rPr>
          <w:rFonts w:asciiTheme="minorHAnsi" w:hAnsiTheme="minorHAnsi"/>
        </w:rPr>
      </w:pPr>
      <w:r>
        <w:rPr>
          <w:rFonts w:asciiTheme="minorHAnsi" w:hAnsiTheme="minorHAnsi"/>
          <w:b/>
        </w:rPr>
        <w:t>Grade 3</w:t>
      </w:r>
    </w:p>
    <w:p w14:paraId="78EB5591" w14:textId="03293870" w:rsidR="00C51B28" w:rsidRDefault="00C51B28" w:rsidP="00C51B28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>Amelia Taylor</w:t>
      </w:r>
    </w:p>
    <w:p w14:paraId="38572B69" w14:textId="056AB202" w:rsidR="00C51B28" w:rsidRDefault="00C51B28" w:rsidP="00C51B28">
      <w:pPr>
        <w:ind w:left="993"/>
        <w:rPr>
          <w:rFonts w:asciiTheme="minorHAnsi" w:hAnsiTheme="minorHAnsi"/>
        </w:rPr>
      </w:pPr>
      <w:proofErr w:type="spellStart"/>
      <w:r>
        <w:rPr>
          <w:rFonts w:asciiTheme="minorHAnsi" w:hAnsiTheme="minorHAnsi"/>
        </w:rPr>
        <w:t>Neve</w:t>
      </w:r>
      <w:proofErr w:type="spellEnd"/>
      <w:r>
        <w:rPr>
          <w:rFonts w:asciiTheme="minorHAnsi" w:hAnsiTheme="minorHAnsi"/>
        </w:rPr>
        <w:t xml:space="preserve"> van </w:t>
      </w:r>
      <w:proofErr w:type="spellStart"/>
      <w:r>
        <w:rPr>
          <w:rFonts w:asciiTheme="minorHAnsi" w:hAnsiTheme="minorHAnsi"/>
        </w:rPr>
        <w:t>Herk</w:t>
      </w:r>
      <w:proofErr w:type="spellEnd"/>
      <w:r>
        <w:rPr>
          <w:rFonts w:asciiTheme="minorHAnsi" w:hAnsiTheme="minorHAnsi"/>
        </w:rPr>
        <w:t xml:space="preserve"> </w:t>
      </w:r>
    </w:p>
    <w:p w14:paraId="5F66CA45" w14:textId="2FA74DF4" w:rsidR="00C51B28" w:rsidRDefault="00C51B28" w:rsidP="00C51B28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 xml:space="preserve">Jasmine </w:t>
      </w:r>
      <w:proofErr w:type="spellStart"/>
      <w:r>
        <w:rPr>
          <w:rFonts w:asciiTheme="minorHAnsi" w:hAnsiTheme="minorHAnsi"/>
        </w:rPr>
        <w:t>Colyer</w:t>
      </w:r>
      <w:proofErr w:type="spellEnd"/>
    </w:p>
    <w:p w14:paraId="6F11CDD2" w14:textId="77777777" w:rsidR="00C51B28" w:rsidRDefault="00C51B28" w:rsidP="00C51B28">
      <w:pPr>
        <w:ind w:left="993"/>
        <w:rPr>
          <w:rFonts w:asciiTheme="minorHAnsi" w:hAnsiTheme="minorHAnsi"/>
        </w:rPr>
      </w:pPr>
    </w:p>
    <w:p w14:paraId="5D5F437E" w14:textId="6756CC49" w:rsidR="00C51B28" w:rsidRDefault="00C51B28" w:rsidP="00C51B28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2:40pm: </w:t>
      </w:r>
    </w:p>
    <w:p w14:paraId="2AAD166F" w14:textId="6956D094" w:rsidR="00C51B28" w:rsidRDefault="00C51B28" w:rsidP="00C51B28">
      <w:pPr>
        <w:ind w:left="993"/>
        <w:rPr>
          <w:rFonts w:asciiTheme="minorHAnsi" w:hAnsiTheme="minorHAnsi"/>
        </w:rPr>
      </w:pPr>
      <w:r>
        <w:rPr>
          <w:rFonts w:asciiTheme="minorHAnsi" w:hAnsiTheme="minorHAnsi"/>
          <w:b/>
        </w:rPr>
        <w:t>Grade 4</w:t>
      </w:r>
    </w:p>
    <w:p w14:paraId="3DB43B02" w14:textId="7CDFA544" w:rsidR="00C51B28" w:rsidRDefault="00C51B28" w:rsidP="00C51B28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>Ana Dickinson</w:t>
      </w:r>
    </w:p>
    <w:p w14:paraId="06CCE0FB" w14:textId="2AD428BA" w:rsidR="00C51B28" w:rsidRDefault="00C51B28" w:rsidP="00C51B28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 xml:space="preserve">Hana </w:t>
      </w:r>
      <w:proofErr w:type="spellStart"/>
      <w:r>
        <w:rPr>
          <w:rFonts w:asciiTheme="minorHAnsi" w:hAnsiTheme="minorHAnsi"/>
        </w:rPr>
        <w:t>Katyal</w:t>
      </w:r>
      <w:proofErr w:type="spellEnd"/>
      <w:r>
        <w:rPr>
          <w:rFonts w:asciiTheme="minorHAnsi" w:hAnsiTheme="minorHAnsi"/>
        </w:rPr>
        <w:t xml:space="preserve"> </w:t>
      </w:r>
    </w:p>
    <w:p w14:paraId="09F13003" w14:textId="77777777" w:rsidR="00C51B28" w:rsidRDefault="00C51B28" w:rsidP="00C51B28">
      <w:pPr>
        <w:ind w:left="993"/>
        <w:rPr>
          <w:rFonts w:asciiTheme="minorHAnsi" w:hAnsiTheme="minorHAnsi"/>
        </w:rPr>
      </w:pPr>
    </w:p>
    <w:p w14:paraId="148985C0" w14:textId="196112B3" w:rsidR="00C51B28" w:rsidRDefault="00A16FDC" w:rsidP="00C51B28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3:00</w:t>
      </w:r>
      <w:r w:rsidR="00C51B28">
        <w:rPr>
          <w:rFonts w:asciiTheme="minorHAnsi" w:hAnsiTheme="minorHAnsi"/>
          <w:b/>
        </w:rPr>
        <w:t xml:space="preserve">pm: </w:t>
      </w:r>
    </w:p>
    <w:p w14:paraId="7ADCE0C7" w14:textId="77777777" w:rsidR="00C51B28" w:rsidRDefault="00C51B28" w:rsidP="00C51B28">
      <w:pPr>
        <w:ind w:left="993"/>
        <w:rPr>
          <w:rFonts w:asciiTheme="minorHAnsi" w:hAnsiTheme="minorHAnsi"/>
        </w:rPr>
      </w:pPr>
      <w:r>
        <w:rPr>
          <w:rFonts w:asciiTheme="minorHAnsi" w:hAnsiTheme="minorHAnsi"/>
          <w:b/>
        </w:rPr>
        <w:t>Grade 4</w:t>
      </w:r>
    </w:p>
    <w:p w14:paraId="7A8CA793" w14:textId="62F4CB32" w:rsidR="00C51B28" w:rsidRDefault="00C51B28" w:rsidP="00C51B28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 xml:space="preserve">Catherine </w:t>
      </w:r>
      <w:r w:rsidR="00D7702D">
        <w:rPr>
          <w:rFonts w:asciiTheme="minorHAnsi" w:hAnsiTheme="minorHAnsi"/>
        </w:rPr>
        <w:t>Rodrigues-</w:t>
      </w:r>
      <w:proofErr w:type="spellStart"/>
      <w:r>
        <w:rPr>
          <w:rFonts w:asciiTheme="minorHAnsi" w:hAnsiTheme="minorHAnsi"/>
        </w:rPr>
        <w:t>Tsumoto</w:t>
      </w:r>
      <w:proofErr w:type="spellEnd"/>
    </w:p>
    <w:p w14:paraId="73C3C4BD" w14:textId="73911A89" w:rsidR="00C51B28" w:rsidRDefault="00C51B28" w:rsidP="00C51B28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>Amber Rathbone</w:t>
      </w:r>
    </w:p>
    <w:p w14:paraId="44AE737B" w14:textId="30987917" w:rsidR="00C51B28" w:rsidRDefault="00C51B28" w:rsidP="00C51B28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>Victoria Chen</w:t>
      </w:r>
    </w:p>
    <w:p w14:paraId="20B3E658" w14:textId="77777777" w:rsidR="00C51B28" w:rsidRDefault="00C51B28" w:rsidP="00C51B28">
      <w:pPr>
        <w:ind w:left="993"/>
        <w:rPr>
          <w:rFonts w:asciiTheme="minorHAnsi" w:hAnsiTheme="minorHAnsi"/>
        </w:rPr>
      </w:pPr>
    </w:p>
    <w:p w14:paraId="64242054" w14:textId="77777777" w:rsidR="00D7702D" w:rsidRDefault="00D7702D" w:rsidP="00C51B28">
      <w:pPr>
        <w:rPr>
          <w:rFonts w:asciiTheme="minorHAnsi" w:hAnsiTheme="minorHAnsi"/>
          <w:b/>
        </w:rPr>
      </w:pPr>
    </w:p>
    <w:p w14:paraId="58F932E5" w14:textId="77777777" w:rsidR="00D7702D" w:rsidRDefault="00D7702D" w:rsidP="00C51B28">
      <w:pPr>
        <w:rPr>
          <w:rFonts w:asciiTheme="minorHAnsi" w:hAnsiTheme="minorHAnsi"/>
          <w:b/>
        </w:rPr>
      </w:pPr>
    </w:p>
    <w:p w14:paraId="6B22691C" w14:textId="77777777" w:rsidR="00D7702D" w:rsidRDefault="00D7702D" w:rsidP="00C51B28">
      <w:pPr>
        <w:rPr>
          <w:rFonts w:asciiTheme="minorHAnsi" w:hAnsiTheme="minorHAnsi"/>
          <w:b/>
        </w:rPr>
      </w:pPr>
    </w:p>
    <w:p w14:paraId="44B28FEA" w14:textId="5D45667F" w:rsidR="00C51B28" w:rsidRDefault="00A16FDC" w:rsidP="00C51B28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3:35pm</w:t>
      </w:r>
      <w:r w:rsidR="00C51B28">
        <w:rPr>
          <w:rFonts w:asciiTheme="minorHAnsi" w:hAnsiTheme="minorHAnsi"/>
          <w:b/>
        </w:rPr>
        <w:t xml:space="preserve">: </w:t>
      </w:r>
    </w:p>
    <w:p w14:paraId="1147DC80" w14:textId="77777777" w:rsidR="00C51B28" w:rsidRDefault="00C51B28" w:rsidP="00C51B28">
      <w:pPr>
        <w:ind w:left="993"/>
        <w:rPr>
          <w:rFonts w:asciiTheme="minorHAnsi" w:hAnsiTheme="minorHAnsi"/>
        </w:rPr>
      </w:pPr>
      <w:r>
        <w:rPr>
          <w:rFonts w:asciiTheme="minorHAnsi" w:hAnsiTheme="minorHAnsi"/>
          <w:b/>
        </w:rPr>
        <w:t>Grade 4</w:t>
      </w:r>
    </w:p>
    <w:p w14:paraId="0CE2E1D6" w14:textId="7FA00EC7" w:rsidR="00C51B28" w:rsidRDefault="00C51B28" w:rsidP="00C51B28">
      <w:pPr>
        <w:ind w:left="993"/>
        <w:rPr>
          <w:rFonts w:asciiTheme="minorHAnsi" w:hAnsiTheme="minorHAnsi"/>
        </w:rPr>
      </w:pPr>
      <w:proofErr w:type="spellStart"/>
      <w:r>
        <w:rPr>
          <w:rFonts w:asciiTheme="minorHAnsi" w:hAnsiTheme="minorHAnsi"/>
        </w:rPr>
        <w:t>Niamh</w:t>
      </w:r>
      <w:proofErr w:type="spellEnd"/>
      <w:r>
        <w:rPr>
          <w:rFonts w:asciiTheme="minorHAnsi" w:hAnsiTheme="minorHAnsi"/>
        </w:rPr>
        <w:t xml:space="preserve"> Gunning</w:t>
      </w:r>
    </w:p>
    <w:p w14:paraId="2D99C825" w14:textId="3A63D23E" w:rsidR="00C51B28" w:rsidRDefault="00C51B28" w:rsidP="00C51B28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>Kitty Lever</w:t>
      </w:r>
    </w:p>
    <w:p w14:paraId="448E87FF" w14:textId="77777777" w:rsidR="00A16FDC" w:rsidRDefault="00A16FDC" w:rsidP="00C51B28">
      <w:pPr>
        <w:ind w:left="993"/>
        <w:rPr>
          <w:rFonts w:asciiTheme="minorHAnsi" w:hAnsiTheme="minorHAnsi"/>
        </w:rPr>
      </w:pPr>
    </w:p>
    <w:p w14:paraId="57542C5B" w14:textId="4CC9B0E9" w:rsidR="00A16FDC" w:rsidRDefault="00A16FDC" w:rsidP="00A16FDC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4:00pm: </w:t>
      </w:r>
    </w:p>
    <w:p w14:paraId="53367081" w14:textId="33D35325" w:rsidR="00A16FDC" w:rsidRDefault="00A16FDC" w:rsidP="00A16FDC">
      <w:pPr>
        <w:ind w:left="993"/>
        <w:rPr>
          <w:rFonts w:asciiTheme="minorHAnsi" w:hAnsiTheme="minorHAnsi"/>
        </w:rPr>
      </w:pPr>
      <w:r>
        <w:rPr>
          <w:rFonts w:asciiTheme="minorHAnsi" w:hAnsiTheme="minorHAnsi"/>
          <w:b/>
        </w:rPr>
        <w:t>Grade 5</w:t>
      </w:r>
    </w:p>
    <w:p w14:paraId="55A6F3B4" w14:textId="573F1300" w:rsidR="00A16FDC" w:rsidRDefault="00D7702D" w:rsidP="00A16FDC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 xml:space="preserve">Chiara </w:t>
      </w:r>
      <w:proofErr w:type="spellStart"/>
      <w:r>
        <w:rPr>
          <w:rFonts w:asciiTheme="minorHAnsi" w:hAnsiTheme="minorHAnsi"/>
        </w:rPr>
        <w:t>Mankiewicz</w:t>
      </w:r>
      <w:proofErr w:type="spellEnd"/>
    </w:p>
    <w:p w14:paraId="11DA41DF" w14:textId="79F06D98" w:rsidR="00A16FDC" w:rsidRDefault="00A16FDC" w:rsidP="00A16FDC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>Samantha Lee</w:t>
      </w:r>
    </w:p>
    <w:p w14:paraId="1E8A65FA" w14:textId="77777777" w:rsidR="00C51B28" w:rsidRDefault="00C51B28" w:rsidP="00D7702D">
      <w:pPr>
        <w:rPr>
          <w:rFonts w:asciiTheme="minorHAnsi" w:hAnsiTheme="minorHAnsi"/>
        </w:rPr>
      </w:pPr>
    </w:p>
    <w:p w14:paraId="73A7A32C" w14:textId="0B0E31A7" w:rsidR="00C51B28" w:rsidRDefault="00A16FDC" w:rsidP="00C51B28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4:3</w:t>
      </w:r>
      <w:r w:rsidR="00C51B28">
        <w:rPr>
          <w:rFonts w:asciiTheme="minorHAnsi" w:hAnsiTheme="minorHAnsi"/>
          <w:b/>
        </w:rPr>
        <w:t xml:space="preserve">0pm: </w:t>
      </w:r>
    </w:p>
    <w:p w14:paraId="012BBB8F" w14:textId="4A3876A7" w:rsidR="00C51B28" w:rsidRDefault="00C51B28" w:rsidP="00C51B28">
      <w:pPr>
        <w:ind w:left="993"/>
        <w:rPr>
          <w:rFonts w:asciiTheme="minorHAnsi" w:hAnsiTheme="minorHAnsi"/>
        </w:rPr>
      </w:pPr>
      <w:r>
        <w:rPr>
          <w:rFonts w:asciiTheme="minorHAnsi" w:hAnsiTheme="minorHAnsi"/>
          <w:b/>
        </w:rPr>
        <w:t xml:space="preserve">Grade </w:t>
      </w:r>
      <w:r w:rsidR="00A16FDC">
        <w:rPr>
          <w:rFonts w:asciiTheme="minorHAnsi" w:hAnsiTheme="minorHAnsi"/>
          <w:b/>
        </w:rPr>
        <w:t>6</w:t>
      </w:r>
    </w:p>
    <w:p w14:paraId="41F32A14" w14:textId="57AB6391" w:rsidR="00C51B28" w:rsidRDefault="00A16FDC" w:rsidP="00C51B28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>Summer Staples</w:t>
      </w:r>
    </w:p>
    <w:p w14:paraId="248E8B27" w14:textId="77777777" w:rsidR="00A16FDC" w:rsidRDefault="00A16FDC" w:rsidP="00C51B28">
      <w:pPr>
        <w:ind w:left="993"/>
        <w:rPr>
          <w:rFonts w:asciiTheme="minorHAnsi" w:hAnsiTheme="minorHAnsi"/>
        </w:rPr>
      </w:pPr>
    </w:p>
    <w:p w14:paraId="57CEC4F3" w14:textId="67D97E7D" w:rsidR="00A16FDC" w:rsidRDefault="00A16FDC" w:rsidP="00A16FDC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5:00pm: </w:t>
      </w:r>
    </w:p>
    <w:p w14:paraId="3266701A" w14:textId="3756D2A6" w:rsidR="00A16FDC" w:rsidRDefault="00A16FDC" w:rsidP="00A16FDC">
      <w:pPr>
        <w:ind w:left="993"/>
        <w:rPr>
          <w:rFonts w:asciiTheme="minorHAnsi" w:hAnsiTheme="minorHAnsi"/>
        </w:rPr>
      </w:pPr>
      <w:r>
        <w:rPr>
          <w:rFonts w:asciiTheme="minorHAnsi" w:hAnsiTheme="minorHAnsi"/>
          <w:b/>
        </w:rPr>
        <w:t>Grade 7</w:t>
      </w:r>
    </w:p>
    <w:p w14:paraId="1EE75669" w14:textId="12645475" w:rsidR="00A16FDC" w:rsidRDefault="00A16FDC" w:rsidP="00A16FDC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 xml:space="preserve">Eva </w:t>
      </w:r>
      <w:proofErr w:type="spellStart"/>
      <w:r>
        <w:rPr>
          <w:rFonts w:asciiTheme="minorHAnsi" w:hAnsiTheme="minorHAnsi"/>
        </w:rPr>
        <w:t>Juette</w:t>
      </w:r>
      <w:proofErr w:type="spellEnd"/>
    </w:p>
    <w:p w14:paraId="2E08D57C" w14:textId="2AF93EEE" w:rsidR="00A16FDC" w:rsidRDefault="00A16FDC" w:rsidP="00A16FDC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 xml:space="preserve">Luisa Clarke </w:t>
      </w:r>
    </w:p>
    <w:p w14:paraId="04542417" w14:textId="36EFE942" w:rsidR="00A16FDC" w:rsidRDefault="00A16FDC" w:rsidP="00A16FDC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>Danielle Pinto</w:t>
      </w:r>
    </w:p>
    <w:p w14:paraId="40E495A6" w14:textId="77777777" w:rsidR="00A16FDC" w:rsidRDefault="00A16FDC" w:rsidP="00A16FDC">
      <w:pPr>
        <w:ind w:left="993"/>
        <w:rPr>
          <w:rFonts w:asciiTheme="minorHAnsi" w:hAnsiTheme="minorHAnsi"/>
        </w:rPr>
      </w:pPr>
    </w:p>
    <w:p w14:paraId="736F5A01" w14:textId="31F9BD4C" w:rsidR="00A16FDC" w:rsidRDefault="00A16FDC" w:rsidP="00A16FDC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5:35pm: </w:t>
      </w:r>
    </w:p>
    <w:p w14:paraId="11DCD69F" w14:textId="77777777" w:rsidR="00A16FDC" w:rsidRDefault="00A16FDC" w:rsidP="00A16FDC">
      <w:pPr>
        <w:ind w:left="993"/>
        <w:rPr>
          <w:rFonts w:asciiTheme="minorHAnsi" w:hAnsiTheme="minorHAnsi"/>
        </w:rPr>
      </w:pPr>
      <w:r>
        <w:rPr>
          <w:rFonts w:asciiTheme="minorHAnsi" w:hAnsiTheme="minorHAnsi"/>
          <w:b/>
        </w:rPr>
        <w:t>Grade 7</w:t>
      </w:r>
    </w:p>
    <w:p w14:paraId="1CB8030E" w14:textId="7F8F4CE9" w:rsidR="00A16FDC" w:rsidRDefault="00A16FDC" w:rsidP="00A16FDC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>Mia Lichtenberger</w:t>
      </w:r>
    </w:p>
    <w:p w14:paraId="2BB2A5CC" w14:textId="378683A0" w:rsidR="00A16FDC" w:rsidRDefault="00A16FDC" w:rsidP="00A16FDC">
      <w:pPr>
        <w:ind w:left="993"/>
        <w:rPr>
          <w:rFonts w:asciiTheme="minorHAnsi" w:hAnsiTheme="minorHAnsi"/>
        </w:rPr>
      </w:pPr>
      <w:proofErr w:type="spellStart"/>
      <w:r>
        <w:rPr>
          <w:rFonts w:asciiTheme="minorHAnsi" w:hAnsiTheme="minorHAnsi"/>
        </w:rPr>
        <w:t>Tenisha</w:t>
      </w:r>
      <w:proofErr w:type="spellEnd"/>
      <w:r>
        <w:rPr>
          <w:rFonts w:asciiTheme="minorHAnsi" w:hAnsiTheme="minorHAnsi"/>
        </w:rPr>
        <w:t xml:space="preserve"> </w:t>
      </w:r>
      <w:proofErr w:type="spellStart"/>
      <w:r>
        <w:rPr>
          <w:rFonts w:asciiTheme="minorHAnsi" w:hAnsiTheme="minorHAnsi"/>
        </w:rPr>
        <w:t>Daruwala</w:t>
      </w:r>
      <w:proofErr w:type="spellEnd"/>
    </w:p>
    <w:p w14:paraId="6C431197" w14:textId="77777777" w:rsidR="00A16FDC" w:rsidRDefault="00A16FDC" w:rsidP="00A16FDC">
      <w:pPr>
        <w:rPr>
          <w:rFonts w:asciiTheme="minorHAnsi" w:hAnsiTheme="minorHAnsi"/>
        </w:rPr>
      </w:pPr>
    </w:p>
    <w:p w14:paraId="6406AC30" w14:textId="173ED34A" w:rsidR="00A16FDC" w:rsidRDefault="00A16FDC" w:rsidP="00A16FDC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6:00pm: </w:t>
      </w:r>
    </w:p>
    <w:p w14:paraId="6F08A1A6" w14:textId="0B231918" w:rsidR="00A16FDC" w:rsidRDefault="00A16FDC" w:rsidP="00A16FDC">
      <w:pPr>
        <w:ind w:left="993"/>
        <w:rPr>
          <w:rFonts w:asciiTheme="minorHAnsi" w:hAnsiTheme="minorHAnsi"/>
        </w:rPr>
      </w:pPr>
      <w:r>
        <w:rPr>
          <w:rFonts w:asciiTheme="minorHAnsi" w:hAnsiTheme="minorHAnsi"/>
          <w:b/>
        </w:rPr>
        <w:t xml:space="preserve">Discovering </w:t>
      </w:r>
      <w:proofErr w:type="spellStart"/>
      <w:r>
        <w:rPr>
          <w:rFonts w:asciiTheme="minorHAnsi" w:hAnsiTheme="minorHAnsi"/>
          <w:b/>
        </w:rPr>
        <w:t>Reportoire</w:t>
      </w:r>
      <w:proofErr w:type="spellEnd"/>
    </w:p>
    <w:p w14:paraId="4130C849" w14:textId="7DAA759B" w:rsidR="00A16FDC" w:rsidRDefault="00A16FDC" w:rsidP="00A16FDC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 xml:space="preserve">Melissa </w:t>
      </w:r>
      <w:proofErr w:type="spellStart"/>
      <w:r>
        <w:rPr>
          <w:rFonts w:asciiTheme="minorHAnsi" w:hAnsiTheme="minorHAnsi"/>
        </w:rPr>
        <w:t>Snowdon</w:t>
      </w:r>
      <w:proofErr w:type="spellEnd"/>
    </w:p>
    <w:p w14:paraId="2D53A9EB" w14:textId="0F6EC854" w:rsidR="00A16FDC" w:rsidRDefault="00A16FDC" w:rsidP="00A16FDC">
      <w:pPr>
        <w:ind w:left="993"/>
        <w:rPr>
          <w:rFonts w:asciiTheme="minorHAnsi" w:hAnsiTheme="minorHAnsi"/>
        </w:rPr>
      </w:pPr>
      <w:r>
        <w:rPr>
          <w:rFonts w:asciiTheme="minorHAnsi" w:hAnsiTheme="minorHAnsi"/>
        </w:rPr>
        <w:t>Hannah Griffiths</w:t>
      </w:r>
    </w:p>
    <w:p w14:paraId="7D742882" w14:textId="77777777" w:rsidR="00A16FDC" w:rsidRDefault="00A16FDC" w:rsidP="00A16FDC">
      <w:pPr>
        <w:ind w:left="993"/>
        <w:rPr>
          <w:rFonts w:asciiTheme="minorHAnsi" w:hAnsiTheme="minorHAnsi"/>
        </w:rPr>
      </w:pPr>
    </w:p>
    <w:p w14:paraId="1C4DE5A3" w14:textId="77777777" w:rsidR="00A16FDC" w:rsidRDefault="00A16FDC" w:rsidP="00A16FDC">
      <w:pPr>
        <w:ind w:left="993"/>
        <w:rPr>
          <w:rFonts w:asciiTheme="minorHAnsi" w:hAnsiTheme="minorHAnsi"/>
        </w:rPr>
      </w:pPr>
    </w:p>
    <w:p w14:paraId="0B7D0FAB" w14:textId="77777777" w:rsidR="00A16FDC" w:rsidRDefault="00A16FDC" w:rsidP="00C51B28">
      <w:pPr>
        <w:ind w:left="993"/>
        <w:rPr>
          <w:rFonts w:asciiTheme="minorHAnsi" w:hAnsiTheme="minorHAnsi"/>
        </w:rPr>
      </w:pPr>
    </w:p>
    <w:p w14:paraId="3E76EE7A" w14:textId="77777777" w:rsidR="00C51B28" w:rsidRDefault="00C51B28" w:rsidP="00C51B28">
      <w:pPr>
        <w:ind w:left="993"/>
        <w:rPr>
          <w:rFonts w:asciiTheme="minorHAnsi" w:hAnsiTheme="minorHAnsi"/>
        </w:rPr>
      </w:pPr>
    </w:p>
    <w:p w14:paraId="646A26E5" w14:textId="77777777" w:rsidR="00C51B28" w:rsidRDefault="00C51B28" w:rsidP="00C51B28">
      <w:pPr>
        <w:ind w:left="993"/>
        <w:rPr>
          <w:rFonts w:asciiTheme="minorHAnsi" w:hAnsiTheme="minorHAnsi"/>
        </w:rPr>
      </w:pPr>
    </w:p>
    <w:p w14:paraId="04CBABC6" w14:textId="77777777" w:rsidR="00C51B28" w:rsidRDefault="00C51B28" w:rsidP="00C51B28">
      <w:pPr>
        <w:ind w:left="993"/>
        <w:rPr>
          <w:rFonts w:asciiTheme="minorHAnsi" w:hAnsiTheme="minorHAnsi"/>
        </w:rPr>
      </w:pPr>
    </w:p>
    <w:p w14:paraId="1911DD30" w14:textId="77777777" w:rsidR="00C51B28" w:rsidRDefault="00C51B28" w:rsidP="00C51B28">
      <w:pPr>
        <w:ind w:left="993"/>
        <w:rPr>
          <w:rFonts w:asciiTheme="minorHAnsi" w:hAnsiTheme="minorHAnsi"/>
        </w:rPr>
      </w:pPr>
    </w:p>
    <w:p w14:paraId="693BA149" w14:textId="77777777" w:rsidR="00C51B28" w:rsidRDefault="00C51B28" w:rsidP="00C51B28">
      <w:pPr>
        <w:ind w:left="993"/>
        <w:rPr>
          <w:rFonts w:asciiTheme="minorHAnsi" w:hAnsiTheme="minorHAnsi"/>
        </w:rPr>
      </w:pPr>
    </w:p>
    <w:p w14:paraId="18BE2B1C" w14:textId="77777777" w:rsidR="00C51B28" w:rsidRDefault="00C51B28" w:rsidP="00C51B28">
      <w:pPr>
        <w:ind w:left="993"/>
        <w:rPr>
          <w:rFonts w:asciiTheme="minorHAnsi" w:hAnsiTheme="minorHAnsi"/>
        </w:rPr>
      </w:pPr>
    </w:p>
    <w:p w14:paraId="74E28873" w14:textId="77777777" w:rsidR="00C51B28" w:rsidRDefault="00C51B28" w:rsidP="00C51B28">
      <w:pPr>
        <w:ind w:left="993"/>
        <w:rPr>
          <w:rFonts w:asciiTheme="minorHAnsi" w:hAnsiTheme="minorHAnsi"/>
        </w:rPr>
      </w:pPr>
    </w:p>
    <w:p w14:paraId="31999106" w14:textId="77777777" w:rsidR="00C51B28" w:rsidRDefault="00C51B28" w:rsidP="00C51B28">
      <w:pPr>
        <w:ind w:left="993"/>
        <w:rPr>
          <w:rFonts w:asciiTheme="minorHAnsi" w:hAnsiTheme="minorHAnsi"/>
        </w:rPr>
      </w:pPr>
    </w:p>
    <w:p w14:paraId="287EB1D9" w14:textId="77777777" w:rsidR="00C51B28" w:rsidRDefault="00C51B28" w:rsidP="00C51B28">
      <w:pPr>
        <w:ind w:left="993"/>
        <w:rPr>
          <w:rFonts w:asciiTheme="minorHAnsi" w:hAnsiTheme="minorHAnsi"/>
        </w:rPr>
      </w:pPr>
    </w:p>
    <w:p w14:paraId="7F5CC81C" w14:textId="77777777" w:rsidR="00C51B28" w:rsidRDefault="00C51B28" w:rsidP="00C51B28">
      <w:pPr>
        <w:ind w:left="993"/>
        <w:rPr>
          <w:rFonts w:asciiTheme="minorHAnsi" w:hAnsiTheme="minorHAnsi"/>
        </w:rPr>
      </w:pPr>
    </w:p>
    <w:p w14:paraId="38D62EC4" w14:textId="77777777" w:rsidR="00E546F9" w:rsidRDefault="00E546F9" w:rsidP="00D7702D">
      <w:pPr>
        <w:rPr>
          <w:rFonts w:asciiTheme="minorHAnsi" w:hAnsiTheme="minorHAnsi"/>
        </w:rPr>
      </w:pPr>
    </w:p>
    <w:p w14:paraId="50CA415B" w14:textId="77777777" w:rsidR="00E546F9" w:rsidRDefault="00E546F9" w:rsidP="00E546F9">
      <w:pPr>
        <w:ind w:left="993"/>
        <w:rPr>
          <w:rFonts w:asciiTheme="minorHAnsi" w:hAnsiTheme="minorHAnsi"/>
        </w:rPr>
      </w:pPr>
    </w:p>
    <w:p w14:paraId="4F42B89C" w14:textId="77777777" w:rsidR="00E546F9" w:rsidRDefault="00E546F9" w:rsidP="00E546F9">
      <w:pPr>
        <w:ind w:left="993"/>
        <w:rPr>
          <w:rFonts w:asciiTheme="minorHAnsi" w:hAnsiTheme="minorHAnsi"/>
        </w:rPr>
      </w:pPr>
    </w:p>
    <w:p w14:paraId="675942EA" w14:textId="7A030530" w:rsidR="0006456B" w:rsidRPr="0006456B" w:rsidRDefault="0006456B" w:rsidP="00D7702D">
      <w:pPr>
        <w:rPr>
          <w:rFonts w:asciiTheme="minorHAnsi" w:hAnsiTheme="minorHAnsi"/>
        </w:rPr>
      </w:pPr>
    </w:p>
    <w:sectPr w:rsidR="0006456B" w:rsidRPr="0006456B" w:rsidSect="0006456B">
      <w:headerReference w:type="default" r:id="rId11"/>
      <w:footerReference w:type="default" r:id="rId12"/>
      <w:pgSz w:w="11900" w:h="16820"/>
      <w:pgMar w:top="1440" w:right="701" w:bottom="1440" w:left="1304" w:header="709" w:footer="198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0E7BBB7" w14:textId="77777777" w:rsidR="00A16FDC" w:rsidRDefault="00A16FDC" w:rsidP="00C058AF">
      <w:r>
        <w:separator/>
      </w:r>
    </w:p>
  </w:endnote>
  <w:endnote w:type="continuationSeparator" w:id="0">
    <w:p w14:paraId="5D59DEEF" w14:textId="77777777" w:rsidR="00A16FDC" w:rsidRDefault="00A16FDC" w:rsidP="00C058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MS Mincho">
    <w:altName w:val="ＭＳ 明朝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Segoe UI"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 Light">
    <w:altName w:val="Cambria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B443414" w14:textId="750321B5" w:rsidR="00A16FDC" w:rsidRPr="00587FA1" w:rsidRDefault="00A16FDC" w:rsidP="00C058AF">
    <w:pPr>
      <w:pStyle w:val="Footer"/>
    </w:pPr>
    <w:r>
      <w:rPr>
        <w:b/>
        <w:color w:val="000000"/>
        <w:sz w:val="18"/>
      </w:rPr>
      <w:t xml:space="preserve">Block 15 Woking Road, Singapore 138694                                                                                  </w:t>
    </w:r>
    <w:r w:rsidRPr="00272CC9">
      <w:rPr>
        <w:b/>
        <w:color w:val="000000"/>
        <w:sz w:val="18"/>
      </w:rPr>
      <w:t xml:space="preserve">© Centre Stage School of the Arts </w:t>
    </w:r>
    <w:r>
      <w:rPr>
        <w:b/>
        <w:color w:val="000000"/>
        <w:sz w:val="18"/>
      </w:rPr>
      <w:t>2020</w:t>
    </w:r>
    <w:r>
      <w:rPr>
        <w:b/>
        <w:color w:val="000000"/>
        <w:sz w:val="18"/>
      </w:rPr>
      <w:br/>
    </w:r>
    <w:r w:rsidRPr="005D293F">
      <w:rPr>
        <w:color w:val="000000"/>
        <w:sz w:val="16"/>
        <w:szCs w:val="16"/>
      </w:rPr>
      <w:t>All course titles, content, supporting documentation, reports, profiles and assessments given in hard or soft copy remain the sole property of Centre Stage School of the Arts</w:t>
    </w:r>
    <w:r w:rsidRPr="005D293F">
      <w:rPr>
        <w:rStyle w:val="Hyperlink"/>
        <w:color w:val="000000"/>
        <w:sz w:val="16"/>
        <w:szCs w:val="16"/>
        <w:u w:val="none"/>
      </w:rPr>
      <w:t>, as indicated.  No party has the right to reproduce the property in part or full, without the prior consent of stated owner.</w:t>
    </w:r>
    <w:r w:rsidRPr="00587FA1">
      <w:t xml:space="preserve"> </w:t>
    </w:r>
  </w:p>
  <w:p w14:paraId="4043128C" w14:textId="77777777" w:rsidR="00A16FDC" w:rsidRDefault="00A16FDC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F1AFE70" w14:textId="77777777" w:rsidR="00A16FDC" w:rsidRDefault="00A16FDC" w:rsidP="00C058AF">
      <w:r>
        <w:separator/>
      </w:r>
    </w:p>
  </w:footnote>
  <w:footnote w:type="continuationSeparator" w:id="0">
    <w:p w14:paraId="4216695A" w14:textId="77777777" w:rsidR="00A16FDC" w:rsidRDefault="00A16FDC" w:rsidP="00C058AF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CB04DFA" w14:textId="77777777" w:rsidR="00A16FDC" w:rsidRDefault="00A16FDC">
    <w:pPr>
      <w:pStyle w:val="Header"/>
    </w:pPr>
    <w:r>
      <w:rPr>
        <w:noProof/>
      </w:rPr>
      <w:drawing>
        <wp:anchor distT="0" distB="0" distL="114300" distR="114300" simplePos="0" relativeHeight="251657728" behindDoc="0" locked="0" layoutInCell="1" allowOverlap="1" wp14:anchorId="2F070584" wp14:editId="3B6B75B7">
          <wp:simplePos x="0" y="0"/>
          <wp:positionH relativeFrom="margin">
            <wp:posOffset>3459480</wp:posOffset>
          </wp:positionH>
          <wp:positionV relativeFrom="paragraph">
            <wp:posOffset>-79375</wp:posOffset>
          </wp:positionV>
          <wp:extent cx="2463800" cy="812800"/>
          <wp:effectExtent l="0" t="0" r="0" b="0"/>
          <wp:wrapThrough wrapText="bothSides">
            <wp:wrapPolygon edited="0">
              <wp:start x="0" y="0"/>
              <wp:lineTo x="0" y="20925"/>
              <wp:lineTo x="21377" y="20925"/>
              <wp:lineTo x="21377" y="0"/>
              <wp:lineTo x="0" y="0"/>
            </wp:wrapPolygon>
          </wp:wrapThrough>
          <wp:docPr id="1" name="Picture 3" descr="newLOGO thinner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newLOGO thinnerLIN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616" t="17281" r="8818" b="43909"/>
                  <a:stretch>
                    <a:fillRect/>
                  </a:stretch>
                </pic:blipFill>
                <pic:spPr bwMode="auto">
                  <a:xfrm>
                    <a:off x="0" y="0"/>
                    <a:ext cx="2463800" cy="8128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91A67"/>
    <w:multiLevelType w:val="hybridMultilevel"/>
    <w:tmpl w:val="63344CD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A27B6D"/>
    <w:multiLevelType w:val="hybridMultilevel"/>
    <w:tmpl w:val="626653F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434309"/>
    <w:multiLevelType w:val="hybridMultilevel"/>
    <w:tmpl w:val="FA785A32"/>
    <w:lvl w:ilvl="0" w:tplc="48090017">
      <w:start w:val="1"/>
      <w:numFmt w:val="lowerLetter"/>
      <w:lvlText w:val="%1)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1B651B58"/>
    <w:multiLevelType w:val="hybridMultilevel"/>
    <w:tmpl w:val="8910CE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2E032B9"/>
    <w:multiLevelType w:val="hybridMultilevel"/>
    <w:tmpl w:val="3DBE06D2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29D221E7"/>
    <w:multiLevelType w:val="hybridMultilevel"/>
    <w:tmpl w:val="BC3CD3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FE63BD2"/>
    <w:multiLevelType w:val="hybridMultilevel"/>
    <w:tmpl w:val="E1FAED5A"/>
    <w:lvl w:ilvl="0" w:tplc="CA76A08E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CE13E12"/>
    <w:multiLevelType w:val="hybridMultilevel"/>
    <w:tmpl w:val="F314CBE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02326AE"/>
    <w:multiLevelType w:val="hybridMultilevel"/>
    <w:tmpl w:val="F43E70EC"/>
    <w:lvl w:ilvl="0" w:tplc="B8DC6A7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A6547A0"/>
    <w:multiLevelType w:val="hybridMultilevel"/>
    <w:tmpl w:val="25EAF9E2"/>
    <w:lvl w:ilvl="0" w:tplc="2B2A4658">
      <w:numFmt w:val="bullet"/>
      <w:lvlText w:val=""/>
      <w:lvlJc w:val="left"/>
      <w:pPr>
        <w:ind w:left="720" w:hanging="360"/>
      </w:pPr>
      <w:rPr>
        <w:rFonts w:ascii="Symbol" w:eastAsia="Times New Roman" w:hAnsi="Symbol" w:cs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B7624B0"/>
    <w:multiLevelType w:val="hybridMultilevel"/>
    <w:tmpl w:val="34A049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3"/>
  </w:num>
  <w:num w:numId="3">
    <w:abstractNumId w:val="5"/>
  </w:num>
  <w:num w:numId="4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1"/>
  </w:num>
  <w:num w:numId="7">
    <w:abstractNumId w:val="4"/>
  </w:num>
  <w:num w:numId="8">
    <w:abstractNumId w:val="2"/>
  </w:num>
  <w:num w:numId="9">
    <w:abstractNumId w:val="8"/>
  </w:num>
  <w:num w:numId="10">
    <w:abstractNumId w:val="7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hideSpellingErrors/>
  <w:hideGrammatical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1283"/>
    <w:rsid w:val="00021D40"/>
    <w:rsid w:val="00053A03"/>
    <w:rsid w:val="0006456B"/>
    <w:rsid w:val="000F79B6"/>
    <w:rsid w:val="00132577"/>
    <w:rsid w:val="00141283"/>
    <w:rsid w:val="00162953"/>
    <w:rsid w:val="001915A3"/>
    <w:rsid w:val="00197D37"/>
    <w:rsid w:val="001A12C9"/>
    <w:rsid w:val="001B522F"/>
    <w:rsid w:val="0020346E"/>
    <w:rsid w:val="002068FB"/>
    <w:rsid w:val="00223910"/>
    <w:rsid w:val="00252685"/>
    <w:rsid w:val="0026330B"/>
    <w:rsid w:val="002763D9"/>
    <w:rsid w:val="00293FB0"/>
    <w:rsid w:val="002B2622"/>
    <w:rsid w:val="002B62EF"/>
    <w:rsid w:val="00304E80"/>
    <w:rsid w:val="00356324"/>
    <w:rsid w:val="003A2264"/>
    <w:rsid w:val="003A34AF"/>
    <w:rsid w:val="003C2ECB"/>
    <w:rsid w:val="003C6E08"/>
    <w:rsid w:val="004361C6"/>
    <w:rsid w:val="00442B1F"/>
    <w:rsid w:val="004556B7"/>
    <w:rsid w:val="004953E5"/>
    <w:rsid w:val="004C67C7"/>
    <w:rsid w:val="005377A5"/>
    <w:rsid w:val="00541C4F"/>
    <w:rsid w:val="00550A17"/>
    <w:rsid w:val="0057365C"/>
    <w:rsid w:val="005D293F"/>
    <w:rsid w:val="005F062B"/>
    <w:rsid w:val="00610A8E"/>
    <w:rsid w:val="006248A3"/>
    <w:rsid w:val="00633BF7"/>
    <w:rsid w:val="006351C4"/>
    <w:rsid w:val="0066243F"/>
    <w:rsid w:val="0068519F"/>
    <w:rsid w:val="00686FBB"/>
    <w:rsid w:val="006E734C"/>
    <w:rsid w:val="006F7A19"/>
    <w:rsid w:val="007142CE"/>
    <w:rsid w:val="007533A8"/>
    <w:rsid w:val="007B1540"/>
    <w:rsid w:val="007C079E"/>
    <w:rsid w:val="007E409E"/>
    <w:rsid w:val="007F1DDC"/>
    <w:rsid w:val="00803697"/>
    <w:rsid w:val="00833C7B"/>
    <w:rsid w:val="00897EE2"/>
    <w:rsid w:val="00922544"/>
    <w:rsid w:val="0095445E"/>
    <w:rsid w:val="00957E6D"/>
    <w:rsid w:val="00977B45"/>
    <w:rsid w:val="009B608F"/>
    <w:rsid w:val="009C3890"/>
    <w:rsid w:val="009D7D01"/>
    <w:rsid w:val="009E39F8"/>
    <w:rsid w:val="009F3592"/>
    <w:rsid w:val="00A10872"/>
    <w:rsid w:val="00A12B2E"/>
    <w:rsid w:val="00A16FDC"/>
    <w:rsid w:val="00A20E6D"/>
    <w:rsid w:val="00A43C7A"/>
    <w:rsid w:val="00A639BF"/>
    <w:rsid w:val="00A949D6"/>
    <w:rsid w:val="00A95399"/>
    <w:rsid w:val="00AB625B"/>
    <w:rsid w:val="00AE77AC"/>
    <w:rsid w:val="00AF5F1E"/>
    <w:rsid w:val="00AF6E35"/>
    <w:rsid w:val="00B25341"/>
    <w:rsid w:val="00B36B0F"/>
    <w:rsid w:val="00B67AC0"/>
    <w:rsid w:val="00B764C1"/>
    <w:rsid w:val="00B86EFF"/>
    <w:rsid w:val="00BA071B"/>
    <w:rsid w:val="00BA797A"/>
    <w:rsid w:val="00BD4BA3"/>
    <w:rsid w:val="00BD75BE"/>
    <w:rsid w:val="00BE0A38"/>
    <w:rsid w:val="00BE3F83"/>
    <w:rsid w:val="00BE4DF6"/>
    <w:rsid w:val="00C00DE5"/>
    <w:rsid w:val="00C03978"/>
    <w:rsid w:val="00C058AF"/>
    <w:rsid w:val="00C23F07"/>
    <w:rsid w:val="00C36248"/>
    <w:rsid w:val="00C51B28"/>
    <w:rsid w:val="00C65638"/>
    <w:rsid w:val="00C845E8"/>
    <w:rsid w:val="00C97E20"/>
    <w:rsid w:val="00CB7219"/>
    <w:rsid w:val="00CC1C53"/>
    <w:rsid w:val="00CC6BE1"/>
    <w:rsid w:val="00CE12CB"/>
    <w:rsid w:val="00CE2877"/>
    <w:rsid w:val="00CF6C4E"/>
    <w:rsid w:val="00CF7B25"/>
    <w:rsid w:val="00D0430D"/>
    <w:rsid w:val="00D27BB3"/>
    <w:rsid w:val="00D404FD"/>
    <w:rsid w:val="00D4472C"/>
    <w:rsid w:val="00D62C87"/>
    <w:rsid w:val="00D67280"/>
    <w:rsid w:val="00D7702D"/>
    <w:rsid w:val="00D96E57"/>
    <w:rsid w:val="00DB6DFE"/>
    <w:rsid w:val="00DB71D7"/>
    <w:rsid w:val="00DE1D9A"/>
    <w:rsid w:val="00E11AA2"/>
    <w:rsid w:val="00E21273"/>
    <w:rsid w:val="00E315AF"/>
    <w:rsid w:val="00E41AE4"/>
    <w:rsid w:val="00E546F9"/>
    <w:rsid w:val="00EB6C18"/>
    <w:rsid w:val="00ED69CB"/>
    <w:rsid w:val="00F0452B"/>
    <w:rsid w:val="00F06A3E"/>
    <w:rsid w:val="00F31F5D"/>
    <w:rsid w:val="00F3526A"/>
    <w:rsid w:val="00F3601F"/>
    <w:rsid w:val="00F4040A"/>
    <w:rsid w:val="00F5145F"/>
    <w:rsid w:val="00F97E85"/>
    <w:rsid w:val="00FB59D2"/>
    <w:rsid w:val="00FC19E4"/>
    <w:rsid w:val="00FC65A8"/>
    <w:rsid w:val="00FE2DBE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SG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3A20AEF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No Spacing" w:semiHidden="0" w:uiPriority="1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0A289C"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qFormat/>
    <w:rsid w:val="000F2342"/>
    <w:pPr>
      <w:keepNext/>
      <w:overflowPunct w:val="0"/>
      <w:autoSpaceDE w:val="0"/>
      <w:autoSpaceDN w:val="0"/>
      <w:adjustRightInd w:val="0"/>
      <w:jc w:val="both"/>
      <w:textAlignment w:val="baseline"/>
      <w:outlineLvl w:val="0"/>
    </w:pPr>
    <w:rPr>
      <w:rFonts w:ascii="Times New Roman" w:eastAsia="Times New Roman" w:hAnsi="Times New Roman"/>
      <w:b/>
      <w:bCs/>
      <w:szCs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587FA1"/>
    <w:rPr>
      <w:color w:val="0000FF"/>
      <w:u w:val="single"/>
    </w:rPr>
  </w:style>
  <w:style w:type="paragraph" w:styleId="Footer">
    <w:name w:val="footer"/>
    <w:basedOn w:val="Normal"/>
    <w:link w:val="FooterChar"/>
    <w:rsid w:val="00587FA1"/>
    <w:pPr>
      <w:tabs>
        <w:tab w:val="center" w:pos="4513"/>
        <w:tab w:val="right" w:pos="9026"/>
      </w:tabs>
      <w:suppressAutoHyphens/>
    </w:pPr>
    <w:rPr>
      <w:rFonts w:ascii="Calibri" w:eastAsia="Times New Roman" w:hAnsi="Calibri" w:cs="Calibri"/>
      <w:lang w:val="en-GB" w:eastAsia="ar-SA"/>
    </w:rPr>
  </w:style>
  <w:style w:type="character" w:customStyle="1" w:styleId="FooterChar">
    <w:name w:val="Footer Char"/>
    <w:link w:val="Footer"/>
    <w:rsid w:val="00587FA1"/>
    <w:rPr>
      <w:rFonts w:ascii="Calibri" w:eastAsia="Times New Roman" w:hAnsi="Calibri" w:cs="Calibri"/>
      <w:lang w:val="en-GB" w:eastAsia="ar-SA"/>
    </w:rPr>
  </w:style>
  <w:style w:type="paragraph" w:styleId="Header">
    <w:name w:val="header"/>
    <w:basedOn w:val="Normal"/>
    <w:link w:val="HeaderChar"/>
    <w:uiPriority w:val="99"/>
    <w:unhideWhenUsed/>
    <w:rsid w:val="00587FA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87FA1"/>
  </w:style>
  <w:style w:type="paragraph" w:customStyle="1" w:styleId="MediumGrid1-Accent21">
    <w:name w:val="Medium Grid 1 - Accent 21"/>
    <w:basedOn w:val="Normal"/>
    <w:uiPriority w:val="34"/>
    <w:qFormat/>
    <w:rsid w:val="004C337B"/>
    <w:pPr>
      <w:ind w:left="720"/>
      <w:contextualSpacing/>
    </w:pPr>
  </w:style>
  <w:style w:type="character" w:customStyle="1" w:styleId="Heading1Char">
    <w:name w:val="Heading 1 Char"/>
    <w:link w:val="Heading1"/>
    <w:rsid w:val="000F2342"/>
    <w:rPr>
      <w:rFonts w:ascii="Times New Roman" w:eastAsia="Times New Roman" w:hAnsi="Times New Roman"/>
      <w:b/>
      <w:bCs/>
      <w:sz w:val="24"/>
    </w:rPr>
  </w:style>
  <w:style w:type="paragraph" w:styleId="NoSpacing">
    <w:name w:val="No Spacing"/>
    <w:uiPriority w:val="1"/>
    <w:qFormat/>
    <w:rsid w:val="00F97E85"/>
    <w:rPr>
      <w:rFonts w:ascii="Calibri" w:eastAsia="Calibri" w:hAnsi="Calibri"/>
      <w:sz w:val="22"/>
      <w:szCs w:val="22"/>
      <w:lang w:val="en-SG" w:eastAsia="en-US"/>
    </w:rPr>
  </w:style>
  <w:style w:type="paragraph" w:styleId="NormalWeb">
    <w:name w:val="Normal (Web)"/>
    <w:basedOn w:val="Normal"/>
    <w:uiPriority w:val="99"/>
    <w:semiHidden/>
    <w:unhideWhenUsed/>
    <w:rsid w:val="00C65638"/>
    <w:pPr>
      <w:spacing w:before="100" w:beforeAutospacing="1" w:after="100" w:afterAutospacing="1"/>
    </w:pPr>
    <w:rPr>
      <w:rFonts w:ascii="Times" w:hAnsi="Times"/>
      <w:sz w:val="20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1D4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021D40"/>
    <w:rPr>
      <w:rFonts w:ascii="Segoe UI" w:hAnsi="Segoe UI" w:cs="Segoe UI"/>
      <w:sz w:val="18"/>
      <w:szCs w:val="18"/>
      <w:lang w:val="en-US" w:eastAsia="en-US"/>
    </w:rPr>
  </w:style>
  <w:style w:type="table" w:styleId="TableGrid">
    <w:name w:val="Table Grid"/>
    <w:basedOn w:val="TableNormal"/>
    <w:uiPriority w:val="59"/>
    <w:rsid w:val="009B608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trong">
    <w:name w:val="Strong"/>
    <w:basedOn w:val="DefaultParagraphFont"/>
    <w:uiPriority w:val="22"/>
    <w:qFormat/>
    <w:rsid w:val="00E546F9"/>
    <w:rPr>
      <w:b/>
      <w:bCs/>
    </w:rPr>
  </w:style>
  <w:style w:type="paragraph" w:styleId="ListParagraph">
    <w:name w:val="List Paragraph"/>
    <w:basedOn w:val="Normal"/>
    <w:uiPriority w:val="72"/>
    <w:qFormat/>
    <w:rsid w:val="00E546F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No Spacing" w:semiHidden="0" w:uiPriority="1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0A289C"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qFormat/>
    <w:rsid w:val="000F2342"/>
    <w:pPr>
      <w:keepNext/>
      <w:overflowPunct w:val="0"/>
      <w:autoSpaceDE w:val="0"/>
      <w:autoSpaceDN w:val="0"/>
      <w:adjustRightInd w:val="0"/>
      <w:jc w:val="both"/>
      <w:textAlignment w:val="baseline"/>
      <w:outlineLvl w:val="0"/>
    </w:pPr>
    <w:rPr>
      <w:rFonts w:ascii="Times New Roman" w:eastAsia="Times New Roman" w:hAnsi="Times New Roman"/>
      <w:b/>
      <w:bCs/>
      <w:szCs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587FA1"/>
    <w:rPr>
      <w:color w:val="0000FF"/>
      <w:u w:val="single"/>
    </w:rPr>
  </w:style>
  <w:style w:type="paragraph" w:styleId="Footer">
    <w:name w:val="footer"/>
    <w:basedOn w:val="Normal"/>
    <w:link w:val="FooterChar"/>
    <w:rsid w:val="00587FA1"/>
    <w:pPr>
      <w:tabs>
        <w:tab w:val="center" w:pos="4513"/>
        <w:tab w:val="right" w:pos="9026"/>
      </w:tabs>
      <w:suppressAutoHyphens/>
    </w:pPr>
    <w:rPr>
      <w:rFonts w:ascii="Calibri" w:eastAsia="Times New Roman" w:hAnsi="Calibri" w:cs="Calibri"/>
      <w:lang w:val="en-GB" w:eastAsia="ar-SA"/>
    </w:rPr>
  </w:style>
  <w:style w:type="character" w:customStyle="1" w:styleId="FooterChar">
    <w:name w:val="Footer Char"/>
    <w:link w:val="Footer"/>
    <w:rsid w:val="00587FA1"/>
    <w:rPr>
      <w:rFonts w:ascii="Calibri" w:eastAsia="Times New Roman" w:hAnsi="Calibri" w:cs="Calibri"/>
      <w:lang w:val="en-GB" w:eastAsia="ar-SA"/>
    </w:rPr>
  </w:style>
  <w:style w:type="paragraph" w:styleId="Header">
    <w:name w:val="header"/>
    <w:basedOn w:val="Normal"/>
    <w:link w:val="HeaderChar"/>
    <w:uiPriority w:val="99"/>
    <w:unhideWhenUsed/>
    <w:rsid w:val="00587FA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87FA1"/>
  </w:style>
  <w:style w:type="paragraph" w:customStyle="1" w:styleId="MediumGrid1-Accent21">
    <w:name w:val="Medium Grid 1 - Accent 21"/>
    <w:basedOn w:val="Normal"/>
    <w:uiPriority w:val="34"/>
    <w:qFormat/>
    <w:rsid w:val="004C337B"/>
    <w:pPr>
      <w:ind w:left="720"/>
      <w:contextualSpacing/>
    </w:pPr>
  </w:style>
  <w:style w:type="character" w:customStyle="1" w:styleId="Heading1Char">
    <w:name w:val="Heading 1 Char"/>
    <w:link w:val="Heading1"/>
    <w:rsid w:val="000F2342"/>
    <w:rPr>
      <w:rFonts w:ascii="Times New Roman" w:eastAsia="Times New Roman" w:hAnsi="Times New Roman"/>
      <w:b/>
      <w:bCs/>
      <w:sz w:val="24"/>
    </w:rPr>
  </w:style>
  <w:style w:type="paragraph" w:styleId="NoSpacing">
    <w:name w:val="No Spacing"/>
    <w:uiPriority w:val="1"/>
    <w:qFormat/>
    <w:rsid w:val="00F97E85"/>
    <w:rPr>
      <w:rFonts w:ascii="Calibri" w:eastAsia="Calibri" w:hAnsi="Calibri"/>
      <w:sz w:val="22"/>
      <w:szCs w:val="22"/>
      <w:lang w:val="en-SG" w:eastAsia="en-US"/>
    </w:rPr>
  </w:style>
  <w:style w:type="paragraph" w:styleId="NormalWeb">
    <w:name w:val="Normal (Web)"/>
    <w:basedOn w:val="Normal"/>
    <w:uiPriority w:val="99"/>
    <w:semiHidden/>
    <w:unhideWhenUsed/>
    <w:rsid w:val="00C65638"/>
    <w:pPr>
      <w:spacing w:before="100" w:beforeAutospacing="1" w:after="100" w:afterAutospacing="1"/>
    </w:pPr>
    <w:rPr>
      <w:rFonts w:ascii="Times" w:hAnsi="Times"/>
      <w:sz w:val="20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1D4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021D40"/>
    <w:rPr>
      <w:rFonts w:ascii="Segoe UI" w:hAnsi="Segoe UI" w:cs="Segoe UI"/>
      <w:sz w:val="18"/>
      <w:szCs w:val="18"/>
      <w:lang w:val="en-US" w:eastAsia="en-US"/>
    </w:rPr>
  </w:style>
  <w:style w:type="table" w:styleId="TableGrid">
    <w:name w:val="Table Grid"/>
    <w:basedOn w:val="TableNormal"/>
    <w:uiPriority w:val="59"/>
    <w:rsid w:val="009B608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trong">
    <w:name w:val="Strong"/>
    <w:basedOn w:val="DefaultParagraphFont"/>
    <w:uiPriority w:val="22"/>
    <w:qFormat/>
    <w:rsid w:val="00E546F9"/>
    <w:rPr>
      <w:b/>
      <w:bCs/>
    </w:rPr>
  </w:style>
  <w:style w:type="paragraph" w:styleId="ListParagraph">
    <w:name w:val="List Paragraph"/>
    <w:basedOn w:val="Normal"/>
    <w:uiPriority w:val="72"/>
    <w:qFormat/>
    <w:rsid w:val="00E546F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833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5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48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3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1.xml"/><Relationship Id="rId12" Type="http://schemas.openxmlformats.org/officeDocument/2006/relationships/footer" Target="footer1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image" Target="media/image1.jpeg"/><Relationship Id="rId10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Untitled:Users:centrestage1:Library:Application%20Support:Microsoft:Office:User%20Templates:My%20Templates:Letter%20Headed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F76550-E16C-E448-A634-5068D26496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Letter Headed Template.dotx</Template>
  <TotalTime>0</TotalTime>
  <Pages>5</Pages>
  <Words>334</Words>
  <Characters>1909</Characters>
  <Application>Microsoft Macintosh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centre stage 1</dc:creator>
  <cp:keywords/>
  <cp:lastModifiedBy>Media Mac</cp:lastModifiedBy>
  <cp:revision>2</cp:revision>
  <cp:lastPrinted>2015-08-14T03:07:00Z</cp:lastPrinted>
  <dcterms:created xsi:type="dcterms:W3CDTF">2020-03-25T09:47:00Z</dcterms:created>
  <dcterms:modified xsi:type="dcterms:W3CDTF">2020-03-25T09:47:00Z</dcterms:modified>
</cp:coreProperties>
</file>